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template.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03522" w14:textId="77777777" w:rsidR="003534AE" w:rsidRDefault="003534AE" w:rsidP="003534AE">
      <w:pPr>
        <w:pStyle w:val="Title"/>
        <w:jc w:val="left"/>
      </w:pPr>
    </w:p>
    <w:p w14:paraId="0473512A" w14:textId="77777777" w:rsidR="00806DCC" w:rsidRPr="003534AE" w:rsidRDefault="001C09C8" w:rsidP="003534AE">
      <w:pPr>
        <w:pStyle w:val="Title"/>
      </w:pPr>
      <w:r w:rsidRPr="003534AE">
        <w:t>Title of Translational Project Paper in Mixed Case</w:t>
      </w:r>
    </w:p>
    <w:p w14:paraId="56FD7CD1" w14:textId="77777777" w:rsidR="00806DCC" w:rsidRPr="003534AE" w:rsidRDefault="001C09C8" w:rsidP="003534AE">
      <w:pPr>
        <w:pStyle w:val="Title"/>
      </w:pPr>
      <w:r w:rsidRPr="003534AE">
        <w:t>By</w:t>
      </w:r>
    </w:p>
    <w:p w14:paraId="55AA3F7B" w14:textId="77777777" w:rsidR="001C09C8" w:rsidRPr="003534AE" w:rsidRDefault="001C09C8" w:rsidP="003534AE">
      <w:pPr>
        <w:pStyle w:val="Title"/>
        <w:rPr>
          <w:b/>
        </w:rPr>
      </w:pPr>
      <w:r w:rsidRPr="00717135">
        <w:t xml:space="preserve">Candidate Name, </w:t>
      </w:r>
      <w:r>
        <w:t>previous d</w:t>
      </w:r>
      <w:r w:rsidRPr="00717135">
        <w:t>egrees</w:t>
      </w:r>
    </w:p>
    <w:p w14:paraId="7F523E8D" w14:textId="77777777" w:rsidR="003534AE" w:rsidRDefault="003534AE" w:rsidP="00D66A47">
      <w:pPr>
        <w:spacing w:line="240" w:lineRule="auto"/>
        <w:jc w:val="right"/>
        <w:rPr>
          <w:rFonts w:ascii="Times New Roman" w:hAnsi="Times New Roman"/>
        </w:rPr>
      </w:pPr>
    </w:p>
    <w:p w14:paraId="1136A482" w14:textId="77777777" w:rsidR="001C09C8" w:rsidRPr="00717135" w:rsidRDefault="001C09C8" w:rsidP="00D66A47">
      <w:pPr>
        <w:spacing w:line="240" w:lineRule="auto"/>
        <w:jc w:val="right"/>
        <w:rPr>
          <w:rFonts w:ascii="Times New Roman" w:hAnsi="Times New Roman"/>
          <w:b/>
        </w:rPr>
      </w:pPr>
      <w:r w:rsidRPr="00717135">
        <w:rPr>
          <w:rFonts w:ascii="Times New Roman" w:hAnsi="Times New Roman"/>
        </w:rPr>
        <w:t>APPROVED:</w:t>
      </w:r>
      <w:r>
        <w:rPr>
          <w:rFonts w:ascii="Times New Roman" w:hAnsi="Times New Roman"/>
        </w:rPr>
        <w:tab/>
      </w:r>
      <w:r>
        <w:rPr>
          <w:rFonts w:ascii="Times New Roman" w:hAnsi="Times New Roman"/>
        </w:rPr>
        <w:tab/>
      </w:r>
    </w:p>
    <w:p w14:paraId="7DDA5918" w14:textId="77777777" w:rsidR="00D66A47" w:rsidRDefault="00D66A47" w:rsidP="00D66A47">
      <w:pPr>
        <w:spacing w:line="240" w:lineRule="auto"/>
        <w:jc w:val="right"/>
        <w:rPr>
          <w:rFonts w:ascii="Times New Roman" w:hAnsi="Times New Roman"/>
          <w:b/>
        </w:rPr>
      </w:pPr>
    </w:p>
    <w:p w14:paraId="794270F8" w14:textId="207B61A9" w:rsidR="001C09C8" w:rsidRPr="00995161" w:rsidRDefault="001C09C8" w:rsidP="00D66A47">
      <w:pPr>
        <w:spacing w:line="240" w:lineRule="auto"/>
        <w:jc w:val="right"/>
        <w:rPr>
          <w:rFonts w:ascii="Times New Roman" w:hAnsi="Times New Roman"/>
          <w:b/>
        </w:rPr>
      </w:pPr>
      <w:r w:rsidRPr="00995161">
        <w:rPr>
          <w:rFonts w:ascii="Times New Roman" w:hAnsi="Times New Roman"/>
        </w:rPr>
        <w:t>__</w:t>
      </w:r>
      <w:r w:rsidR="00D66A47">
        <w:rPr>
          <w:rFonts w:ascii="Times New Roman" w:hAnsi="Times New Roman"/>
        </w:rPr>
        <w:t>_________________</w:t>
      </w:r>
      <w:r w:rsidRPr="00995161">
        <w:rPr>
          <w:rFonts w:ascii="Times New Roman" w:hAnsi="Times New Roman"/>
        </w:rPr>
        <w:t>_________________</w:t>
      </w:r>
    </w:p>
    <w:p w14:paraId="04F4CA1E" w14:textId="7B5F8FC2" w:rsidR="001C09C8" w:rsidRPr="00D66A47" w:rsidRDefault="00D66A47" w:rsidP="00D66A47">
      <w:pPr>
        <w:spacing w:line="240" w:lineRule="auto"/>
        <w:jc w:val="right"/>
        <w:rPr>
          <w:rFonts w:asciiTheme="minorHAnsi" w:hAnsiTheme="minorHAnsi" w:cstheme="minorHAnsi"/>
        </w:rPr>
      </w:pPr>
      <w:r w:rsidRPr="00D66A47">
        <w:rPr>
          <w:rFonts w:asciiTheme="minorHAnsi" w:hAnsiTheme="minorHAnsi" w:cstheme="minorHAnsi"/>
        </w:rPr>
        <w:t>Firstname Lastname, credentials</w:t>
      </w:r>
      <w:r w:rsidR="001C09C8" w:rsidRPr="00D66A47">
        <w:rPr>
          <w:rFonts w:asciiTheme="minorHAnsi" w:hAnsiTheme="minorHAnsi" w:cstheme="minorHAnsi"/>
        </w:rPr>
        <w:t>, Chair</w:t>
      </w:r>
      <w:r w:rsidR="001C09C8" w:rsidRPr="00D66A47">
        <w:rPr>
          <w:rFonts w:asciiTheme="minorHAnsi" w:hAnsiTheme="minorHAnsi" w:cstheme="minorHAnsi"/>
        </w:rPr>
        <w:tab/>
      </w:r>
    </w:p>
    <w:p w14:paraId="3DFA834A" w14:textId="77777777" w:rsidR="001C09C8" w:rsidRPr="00995161" w:rsidRDefault="001C09C8" w:rsidP="00D66A47">
      <w:pPr>
        <w:spacing w:line="240" w:lineRule="auto"/>
        <w:jc w:val="right"/>
        <w:rPr>
          <w:rFonts w:ascii="Times New Roman" w:hAnsi="Times New Roman"/>
        </w:rPr>
      </w:pPr>
    </w:p>
    <w:p w14:paraId="14D3FF7C" w14:textId="17EF0ABE" w:rsidR="00D66A47" w:rsidRPr="00D66A47" w:rsidRDefault="001C09C8" w:rsidP="00D66A47">
      <w:pPr>
        <w:spacing w:line="240" w:lineRule="auto"/>
        <w:jc w:val="right"/>
        <w:rPr>
          <w:rFonts w:ascii="Times New Roman" w:hAnsi="Times New Roman"/>
          <w:b/>
        </w:rPr>
      </w:pPr>
      <w:r w:rsidRPr="00995161">
        <w:rPr>
          <w:rFonts w:ascii="Times New Roman" w:hAnsi="Times New Roman"/>
        </w:rPr>
        <w:t>_</w:t>
      </w:r>
      <w:r w:rsidR="00D66A47">
        <w:rPr>
          <w:rFonts w:ascii="Times New Roman" w:hAnsi="Times New Roman"/>
        </w:rPr>
        <w:t>_________________</w:t>
      </w:r>
      <w:r w:rsidRPr="00995161">
        <w:rPr>
          <w:rFonts w:ascii="Times New Roman" w:hAnsi="Times New Roman"/>
        </w:rPr>
        <w:t>__________________</w:t>
      </w:r>
    </w:p>
    <w:p w14:paraId="5C079D2D" w14:textId="1D77B7D4" w:rsidR="001C09C8" w:rsidRPr="00D66A47" w:rsidRDefault="00D66A47" w:rsidP="00D66A47">
      <w:pPr>
        <w:spacing w:line="240" w:lineRule="auto"/>
        <w:jc w:val="right"/>
        <w:rPr>
          <w:rFonts w:asciiTheme="minorHAnsi" w:hAnsiTheme="minorHAnsi" w:cstheme="minorHAnsi"/>
        </w:rPr>
      </w:pPr>
      <w:r w:rsidRPr="00D66A47">
        <w:rPr>
          <w:rFonts w:asciiTheme="minorHAnsi" w:hAnsiTheme="minorHAnsi" w:cstheme="minorHAnsi"/>
        </w:rPr>
        <w:t>Firstname Lastname, credentials</w:t>
      </w:r>
      <w:r w:rsidR="001C09C8" w:rsidRPr="00D66A47">
        <w:rPr>
          <w:rFonts w:asciiTheme="minorHAnsi" w:hAnsiTheme="minorHAnsi" w:cstheme="minorHAnsi"/>
        </w:rPr>
        <w:tab/>
      </w:r>
      <w:r w:rsidR="001C09C8" w:rsidRPr="00D66A47">
        <w:rPr>
          <w:rFonts w:asciiTheme="minorHAnsi" w:hAnsiTheme="minorHAnsi" w:cstheme="minorHAnsi"/>
        </w:rPr>
        <w:tab/>
      </w:r>
    </w:p>
    <w:p w14:paraId="2B25B33F" w14:textId="77777777" w:rsidR="001C09C8" w:rsidRPr="00995161" w:rsidRDefault="001C09C8" w:rsidP="00D66A47">
      <w:pPr>
        <w:spacing w:line="240" w:lineRule="auto"/>
        <w:jc w:val="right"/>
        <w:rPr>
          <w:rFonts w:ascii="Times New Roman" w:hAnsi="Times New Roman"/>
        </w:rPr>
      </w:pPr>
    </w:p>
    <w:p w14:paraId="605A40F1" w14:textId="5896EA4D" w:rsidR="001C09C8" w:rsidRPr="00995161" w:rsidRDefault="00D66A47" w:rsidP="00D66A47">
      <w:pPr>
        <w:spacing w:line="240" w:lineRule="auto"/>
        <w:jc w:val="right"/>
        <w:rPr>
          <w:rFonts w:ascii="Times New Roman" w:hAnsi="Times New Roman"/>
          <w:b/>
        </w:rPr>
      </w:pPr>
      <w:r>
        <w:rPr>
          <w:rFonts w:ascii="Times New Roman" w:hAnsi="Times New Roman"/>
        </w:rPr>
        <w:t>_________________</w:t>
      </w:r>
      <w:r w:rsidR="001C09C8" w:rsidRPr="00995161">
        <w:rPr>
          <w:rFonts w:ascii="Times New Roman" w:hAnsi="Times New Roman"/>
        </w:rPr>
        <w:t>___________________</w:t>
      </w:r>
    </w:p>
    <w:p w14:paraId="017A3B37" w14:textId="10028C64" w:rsidR="001C09C8" w:rsidRPr="00995161" w:rsidRDefault="00D66A47" w:rsidP="00D66A47">
      <w:pPr>
        <w:spacing w:line="240" w:lineRule="auto"/>
        <w:jc w:val="right"/>
        <w:rPr>
          <w:rFonts w:ascii="Times New Roman" w:hAnsi="Times New Roman"/>
        </w:rPr>
      </w:pPr>
      <w:r w:rsidRPr="00D66A47">
        <w:rPr>
          <w:rFonts w:asciiTheme="minorHAnsi" w:hAnsiTheme="minorHAnsi" w:cstheme="minorHAnsi"/>
        </w:rPr>
        <w:t>Firstname Lastname, credentials</w:t>
      </w:r>
      <w:r w:rsidR="001C09C8">
        <w:rPr>
          <w:rFonts w:ascii="Times New Roman" w:hAnsi="Times New Roman"/>
        </w:rPr>
        <w:tab/>
      </w:r>
      <w:r w:rsidR="001C09C8">
        <w:rPr>
          <w:rFonts w:ascii="Times New Roman" w:hAnsi="Times New Roman"/>
        </w:rPr>
        <w:tab/>
      </w:r>
    </w:p>
    <w:p w14:paraId="493E6267" w14:textId="77777777" w:rsidR="001C09C8" w:rsidRPr="00995161" w:rsidRDefault="001C09C8" w:rsidP="00D66A47">
      <w:pPr>
        <w:spacing w:line="240" w:lineRule="auto"/>
        <w:jc w:val="right"/>
        <w:rPr>
          <w:rFonts w:ascii="Times New Roman" w:hAnsi="Times New Roman"/>
        </w:rPr>
      </w:pPr>
    </w:p>
    <w:p w14:paraId="7951F6D0" w14:textId="3B8B3180" w:rsidR="001C09C8" w:rsidRPr="00995161" w:rsidRDefault="00D66A47" w:rsidP="00D66A47">
      <w:pPr>
        <w:spacing w:line="240" w:lineRule="auto"/>
        <w:jc w:val="right"/>
        <w:rPr>
          <w:rFonts w:ascii="Times New Roman" w:hAnsi="Times New Roman"/>
          <w:b/>
        </w:rPr>
      </w:pPr>
      <w:r>
        <w:rPr>
          <w:rFonts w:ascii="Times New Roman" w:hAnsi="Times New Roman"/>
        </w:rPr>
        <w:t>_________________</w:t>
      </w:r>
      <w:r w:rsidR="001C09C8" w:rsidRPr="00995161">
        <w:rPr>
          <w:rFonts w:ascii="Times New Roman" w:hAnsi="Times New Roman"/>
        </w:rPr>
        <w:t>___________________</w:t>
      </w:r>
    </w:p>
    <w:p w14:paraId="5876765B" w14:textId="4598A186" w:rsidR="001C09C8" w:rsidRPr="00995161" w:rsidRDefault="00D66A47" w:rsidP="00D66A47">
      <w:pPr>
        <w:spacing w:line="240" w:lineRule="auto"/>
        <w:jc w:val="right"/>
        <w:rPr>
          <w:rFonts w:ascii="Times New Roman" w:hAnsi="Times New Roman"/>
        </w:rPr>
      </w:pPr>
      <w:r w:rsidRPr="00D66A47">
        <w:rPr>
          <w:rFonts w:asciiTheme="minorHAnsi" w:hAnsiTheme="minorHAnsi" w:cstheme="minorHAnsi"/>
        </w:rPr>
        <w:t>Firstname Lastname, credentials</w:t>
      </w:r>
      <w:r w:rsidR="001C09C8">
        <w:rPr>
          <w:rFonts w:ascii="Times New Roman" w:hAnsi="Times New Roman"/>
        </w:rPr>
        <w:tab/>
      </w:r>
      <w:r w:rsidR="001C09C8">
        <w:rPr>
          <w:rFonts w:ascii="Times New Roman" w:hAnsi="Times New Roman"/>
        </w:rPr>
        <w:tab/>
      </w:r>
    </w:p>
    <w:p w14:paraId="53A7775F" w14:textId="77777777" w:rsidR="001C09C8" w:rsidRPr="00995161" w:rsidRDefault="001C09C8" w:rsidP="00D66A47">
      <w:pPr>
        <w:spacing w:line="240" w:lineRule="auto"/>
        <w:jc w:val="right"/>
        <w:rPr>
          <w:rFonts w:ascii="Times New Roman" w:hAnsi="Times New Roman"/>
        </w:rPr>
      </w:pPr>
    </w:p>
    <w:p w14:paraId="5A9B4A15" w14:textId="469EEAF0" w:rsidR="001E1C01" w:rsidRDefault="001C09C8" w:rsidP="00D66A47">
      <w:pPr>
        <w:spacing w:line="240" w:lineRule="auto"/>
        <w:jc w:val="right"/>
        <w:rPr>
          <w:rFonts w:ascii="Times New Roman" w:hAnsi="Times New Roman"/>
          <w:b/>
        </w:rPr>
        <w:sectPr w:rsidR="001E1C01" w:rsidSect="00565EA4">
          <w:headerReference w:type="even" r:id="rId8"/>
          <w:headerReference w:type="default" r:id="rId9"/>
          <w:footerReference w:type="even" r:id="rId10"/>
          <w:footerReference w:type="default" r:id="rId11"/>
          <w:headerReference w:type="first" r:id="rId12"/>
          <w:footerReference w:type="first" r:id="rId13"/>
          <w:footnotePr>
            <w:pos w:val="beneathText"/>
          </w:footnotePr>
          <w:pgSz w:w="12240" w:h="15840" w:code="1"/>
          <w:pgMar w:top="1521" w:right="1440" w:bottom="1440" w:left="1440" w:header="720" w:footer="720" w:gutter="0"/>
          <w:pgNumType w:fmt="lowerRoman"/>
          <w:cols w:space="720"/>
          <w:titlePg/>
          <w:docGrid w:linePitch="360"/>
        </w:sectPr>
      </w:pPr>
      <w:r w:rsidRPr="00995161">
        <w:rPr>
          <w:rFonts w:ascii="Times New Roman" w:hAnsi="Times New Roman"/>
        </w:rPr>
        <w:t>Date approved: _____</w:t>
      </w:r>
      <w:r w:rsidR="00D66A47">
        <w:rPr>
          <w:rFonts w:ascii="Times New Roman" w:hAnsi="Times New Roman"/>
        </w:rPr>
        <w:t>____</w:t>
      </w:r>
      <w:r w:rsidRPr="00995161">
        <w:rPr>
          <w:rFonts w:ascii="Times New Roman" w:hAnsi="Times New Roman"/>
        </w:rPr>
        <w:t>______________</w:t>
      </w:r>
    </w:p>
    <w:p w14:paraId="1275E7EA" w14:textId="77777777" w:rsidR="001C09C8" w:rsidRPr="00995161" w:rsidRDefault="001C09C8" w:rsidP="001C09C8">
      <w:pPr>
        <w:spacing w:line="240" w:lineRule="auto"/>
        <w:jc w:val="right"/>
        <w:rPr>
          <w:rFonts w:ascii="Times New Roman" w:hAnsi="Times New Roman"/>
          <w:b/>
        </w:rPr>
      </w:pPr>
    </w:p>
    <w:p w14:paraId="504EBF25" w14:textId="77777777" w:rsidR="001C09C8" w:rsidRPr="001C7293" w:rsidRDefault="001C09C8" w:rsidP="003534AE">
      <w:pPr>
        <w:ind w:firstLine="0"/>
        <w:jc w:val="center"/>
        <w:rPr>
          <w:b/>
        </w:rPr>
      </w:pPr>
      <w:r>
        <w:t>Title of Translational Project in Mixed Case</w:t>
      </w:r>
    </w:p>
    <w:p w14:paraId="7807BEB0" w14:textId="77777777" w:rsidR="001C09C8" w:rsidRPr="001C7293" w:rsidRDefault="001C09C8" w:rsidP="00806DCC"/>
    <w:p w14:paraId="5C2B5461" w14:textId="77777777" w:rsidR="001C09C8" w:rsidRPr="001C7293" w:rsidRDefault="001C09C8" w:rsidP="00806DCC">
      <w:pPr>
        <w:spacing w:line="240" w:lineRule="auto"/>
        <w:ind w:firstLine="0"/>
        <w:jc w:val="center"/>
        <w:rPr>
          <w:b/>
        </w:rPr>
      </w:pPr>
      <w:r w:rsidRPr="001C7293">
        <w:t>A</w:t>
      </w:r>
    </w:p>
    <w:p w14:paraId="0551038E" w14:textId="77777777" w:rsidR="001C09C8" w:rsidRPr="001C7293" w:rsidRDefault="001C09C8" w:rsidP="00806DCC">
      <w:pPr>
        <w:spacing w:line="240" w:lineRule="auto"/>
        <w:ind w:firstLine="0"/>
        <w:jc w:val="center"/>
        <w:rPr>
          <w:b/>
        </w:rPr>
      </w:pPr>
      <w:r w:rsidRPr="00690D86">
        <w:t>Translational Project Paper</w:t>
      </w:r>
      <w:r>
        <w:br/>
      </w:r>
    </w:p>
    <w:p w14:paraId="10020ACC" w14:textId="77777777" w:rsidR="00D32926" w:rsidRDefault="001C09C8" w:rsidP="00806DCC">
      <w:pPr>
        <w:spacing w:line="240" w:lineRule="auto"/>
        <w:ind w:firstLine="0"/>
        <w:jc w:val="center"/>
      </w:pPr>
      <w:r w:rsidRPr="001C7293">
        <w:t xml:space="preserve">Presented to the Faculty of </w:t>
      </w:r>
    </w:p>
    <w:p w14:paraId="3964EE08" w14:textId="77777777" w:rsidR="00D32926" w:rsidRDefault="00D32926" w:rsidP="00806DCC">
      <w:pPr>
        <w:spacing w:line="240" w:lineRule="auto"/>
        <w:ind w:firstLine="0"/>
        <w:jc w:val="center"/>
      </w:pPr>
      <w:r>
        <w:t xml:space="preserve">D. Bradley McWilliams School of Biomedical Informatics </w:t>
      </w:r>
    </w:p>
    <w:p w14:paraId="700C6C0A" w14:textId="77777777" w:rsidR="00D32926" w:rsidRDefault="00D32926" w:rsidP="00806DCC">
      <w:pPr>
        <w:spacing w:line="240" w:lineRule="auto"/>
        <w:ind w:firstLine="0"/>
        <w:jc w:val="center"/>
      </w:pPr>
      <w:r>
        <w:t>at</w:t>
      </w:r>
    </w:p>
    <w:p w14:paraId="2799B23F" w14:textId="77777777" w:rsidR="00D32926" w:rsidRDefault="00D32926" w:rsidP="00806DCC">
      <w:pPr>
        <w:spacing w:line="240" w:lineRule="auto"/>
        <w:ind w:firstLine="0"/>
        <w:jc w:val="center"/>
      </w:pPr>
      <w:r>
        <w:t>UTHealth Houston</w:t>
      </w:r>
    </w:p>
    <w:p w14:paraId="4E57E30B" w14:textId="77777777" w:rsidR="001C09C8" w:rsidRPr="00D32926" w:rsidRDefault="001C09C8" w:rsidP="00D32926">
      <w:pPr>
        <w:pStyle w:val="xmsonormal"/>
        <w:shd w:val="clear" w:color="auto" w:fill="FFFFFF"/>
        <w:spacing w:before="0" w:beforeAutospacing="0" w:after="0" w:afterAutospacing="0"/>
        <w:jc w:val="center"/>
        <w:rPr>
          <w:rFonts w:ascii="Aptos" w:hAnsi="Aptos"/>
          <w:color w:val="242424"/>
        </w:rPr>
      </w:pPr>
    </w:p>
    <w:p w14:paraId="1CADF3C4" w14:textId="77777777" w:rsidR="00806DCC" w:rsidRDefault="001C09C8" w:rsidP="00806DCC">
      <w:pPr>
        <w:spacing w:line="240" w:lineRule="auto"/>
        <w:ind w:firstLine="0"/>
        <w:jc w:val="center"/>
        <w:rPr>
          <w:b/>
        </w:rPr>
      </w:pPr>
      <w:r w:rsidRPr="001C7293">
        <w:t>in Partial Fulfilment of the Requirements for the Degree of</w:t>
      </w:r>
    </w:p>
    <w:p w14:paraId="586D66B7" w14:textId="77777777" w:rsidR="001C09C8" w:rsidRPr="001C7293" w:rsidRDefault="001C09C8" w:rsidP="00806DCC">
      <w:pPr>
        <w:spacing w:line="240" w:lineRule="auto"/>
        <w:ind w:firstLine="0"/>
        <w:jc w:val="center"/>
        <w:rPr>
          <w:b/>
        </w:rPr>
      </w:pPr>
      <w:r w:rsidRPr="001C7293">
        <w:t>Doctor</w:t>
      </w:r>
      <w:r>
        <w:t>ate</w:t>
      </w:r>
      <w:r w:rsidRPr="001C7293">
        <w:t xml:space="preserve"> </w:t>
      </w:r>
      <w:r>
        <w:t>in Health Informatics</w:t>
      </w:r>
    </w:p>
    <w:p w14:paraId="780A6361" w14:textId="77777777" w:rsidR="001C09C8" w:rsidRPr="001C7293" w:rsidRDefault="001C09C8" w:rsidP="00806DCC"/>
    <w:p w14:paraId="41936577" w14:textId="77777777" w:rsidR="001C09C8" w:rsidRPr="001C7293" w:rsidRDefault="001C09C8" w:rsidP="001C09C8"/>
    <w:p w14:paraId="4EA86F5B" w14:textId="77777777" w:rsidR="001C09C8" w:rsidRPr="005D0C2D" w:rsidRDefault="001C09C8" w:rsidP="003534AE">
      <w:pPr>
        <w:spacing w:line="240" w:lineRule="auto"/>
        <w:ind w:firstLine="0"/>
        <w:jc w:val="center"/>
        <w:rPr>
          <w:rFonts w:cs="Calibri"/>
          <w:b/>
        </w:rPr>
      </w:pPr>
      <w:r w:rsidRPr="005D0C2D">
        <w:rPr>
          <w:rFonts w:cs="Calibri"/>
        </w:rPr>
        <w:t>By</w:t>
      </w:r>
    </w:p>
    <w:p w14:paraId="2EC4C9D4" w14:textId="77777777" w:rsidR="001C09C8" w:rsidRPr="005D0C2D" w:rsidRDefault="001C09C8" w:rsidP="003534AE">
      <w:pPr>
        <w:spacing w:line="240" w:lineRule="auto"/>
        <w:jc w:val="center"/>
        <w:rPr>
          <w:rFonts w:cs="Calibri"/>
          <w:b/>
        </w:rPr>
      </w:pPr>
    </w:p>
    <w:p w14:paraId="4E7FA6B4" w14:textId="77777777" w:rsidR="001C09C8" w:rsidRPr="005D0C2D" w:rsidRDefault="001C09C8" w:rsidP="003534AE">
      <w:pPr>
        <w:spacing w:line="240" w:lineRule="auto"/>
        <w:ind w:firstLine="0"/>
        <w:jc w:val="center"/>
        <w:rPr>
          <w:rFonts w:cs="Calibri"/>
          <w:b/>
        </w:rPr>
      </w:pPr>
      <w:r w:rsidRPr="005D0C2D">
        <w:rPr>
          <w:rFonts w:cs="Calibri"/>
        </w:rPr>
        <w:t>Candidate Name</w:t>
      </w:r>
      <w:r w:rsidR="00D32926">
        <w:rPr>
          <w:rFonts w:cs="Calibri"/>
        </w:rPr>
        <w:t>, previous degrees</w:t>
      </w:r>
    </w:p>
    <w:p w14:paraId="122B1552" w14:textId="77777777" w:rsidR="001C09C8" w:rsidRPr="005D0C2D" w:rsidRDefault="001C09C8" w:rsidP="001C09C8">
      <w:pPr>
        <w:spacing w:line="240" w:lineRule="auto"/>
        <w:jc w:val="center"/>
        <w:rPr>
          <w:rFonts w:cs="Calibri"/>
          <w:b/>
        </w:rPr>
      </w:pPr>
    </w:p>
    <w:p w14:paraId="19DD9AAC" w14:textId="77777777" w:rsidR="001C09C8" w:rsidRPr="005D0C2D" w:rsidRDefault="001C09C8" w:rsidP="001C09C8">
      <w:pPr>
        <w:spacing w:line="240" w:lineRule="auto"/>
        <w:jc w:val="center"/>
        <w:rPr>
          <w:rFonts w:cs="Calibri"/>
          <w:b/>
        </w:rPr>
      </w:pPr>
    </w:p>
    <w:p w14:paraId="65836E95" w14:textId="77777777" w:rsidR="001C09C8" w:rsidRPr="005D0C2D" w:rsidRDefault="001C09C8" w:rsidP="001C09C8">
      <w:pPr>
        <w:spacing w:line="240" w:lineRule="auto"/>
        <w:jc w:val="center"/>
        <w:rPr>
          <w:rFonts w:cs="Calibri"/>
          <w:b/>
        </w:rPr>
      </w:pPr>
    </w:p>
    <w:p w14:paraId="7E362982" w14:textId="77777777" w:rsidR="001C09C8" w:rsidRPr="005D0C2D" w:rsidRDefault="003534AE" w:rsidP="003534AE">
      <w:pPr>
        <w:spacing w:line="240" w:lineRule="auto"/>
        <w:ind w:firstLine="0"/>
        <w:jc w:val="center"/>
        <w:rPr>
          <w:rFonts w:cs="Calibri"/>
          <w:b/>
        </w:rPr>
      </w:pPr>
      <w:r w:rsidRPr="005D0C2D">
        <w:rPr>
          <w:rFonts w:cs="Calibri"/>
        </w:rPr>
        <w:t xml:space="preserve">The </w:t>
      </w:r>
      <w:r w:rsidR="001C09C8" w:rsidRPr="005D0C2D">
        <w:rPr>
          <w:rFonts w:cs="Calibri"/>
        </w:rPr>
        <w:t>University of Texas Health Science Center at Houston</w:t>
      </w:r>
    </w:p>
    <w:p w14:paraId="7EE36931" w14:textId="77777777" w:rsidR="001C09C8" w:rsidRPr="005D0C2D" w:rsidRDefault="001C09C8" w:rsidP="001C09C8">
      <w:pPr>
        <w:spacing w:line="240" w:lineRule="auto"/>
        <w:jc w:val="center"/>
        <w:rPr>
          <w:rFonts w:cs="Calibri"/>
          <w:b/>
        </w:rPr>
      </w:pPr>
    </w:p>
    <w:p w14:paraId="75477E80" w14:textId="77777777" w:rsidR="001C09C8" w:rsidRPr="005D0C2D" w:rsidRDefault="001C09C8" w:rsidP="003534AE">
      <w:pPr>
        <w:spacing w:line="240" w:lineRule="auto"/>
        <w:ind w:firstLine="0"/>
        <w:jc w:val="center"/>
        <w:rPr>
          <w:rFonts w:cs="Calibri"/>
          <w:b/>
        </w:rPr>
      </w:pPr>
      <w:r w:rsidRPr="005D0C2D">
        <w:rPr>
          <w:rFonts w:cs="Calibri"/>
        </w:rPr>
        <w:t>202</w:t>
      </w:r>
      <w:r w:rsidR="00D32926">
        <w:rPr>
          <w:rFonts w:cs="Calibri"/>
        </w:rPr>
        <w:t>4</w:t>
      </w:r>
    </w:p>
    <w:p w14:paraId="52CCDE86" w14:textId="77777777" w:rsidR="001C09C8" w:rsidRDefault="001C09C8" w:rsidP="001C09C8">
      <w:pPr>
        <w:spacing w:line="240" w:lineRule="auto"/>
        <w:jc w:val="center"/>
        <w:rPr>
          <w:rFonts w:ascii="Times New Roman" w:hAnsi="Times New Roman"/>
          <w:b/>
        </w:rPr>
      </w:pPr>
    </w:p>
    <w:p w14:paraId="1881956C" w14:textId="77777777" w:rsidR="001C09C8" w:rsidRDefault="001C09C8" w:rsidP="001C09C8">
      <w:pPr>
        <w:spacing w:line="240" w:lineRule="auto"/>
        <w:rPr>
          <w:rFonts w:ascii="Times New Roman" w:hAnsi="Times New Roman"/>
          <w:b/>
        </w:rPr>
      </w:pPr>
    </w:p>
    <w:p w14:paraId="3E4E0270" w14:textId="77777777" w:rsidR="001C09C8" w:rsidRDefault="001C09C8" w:rsidP="001C09C8">
      <w:pPr>
        <w:spacing w:line="240" w:lineRule="auto"/>
        <w:jc w:val="center"/>
        <w:rPr>
          <w:rFonts w:ascii="Times New Roman" w:hAnsi="Times New Roman"/>
          <w:b/>
        </w:rPr>
      </w:pPr>
    </w:p>
    <w:p w14:paraId="51C050FD" w14:textId="77777777" w:rsidR="001C09C8" w:rsidRDefault="001C09C8" w:rsidP="001C09C8">
      <w:pPr>
        <w:spacing w:line="240" w:lineRule="auto"/>
        <w:jc w:val="center"/>
        <w:rPr>
          <w:rFonts w:ascii="Times New Roman" w:hAnsi="Times New Roman"/>
          <w:b/>
        </w:rPr>
      </w:pPr>
    </w:p>
    <w:p w14:paraId="59EFCCA1" w14:textId="77777777" w:rsidR="001C09C8" w:rsidRDefault="001C09C8" w:rsidP="001C09C8">
      <w:pPr>
        <w:spacing w:line="240" w:lineRule="auto"/>
        <w:jc w:val="center"/>
        <w:rPr>
          <w:rFonts w:ascii="Times New Roman" w:hAnsi="Times New Roman"/>
          <w:b/>
        </w:rPr>
      </w:pPr>
    </w:p>
    <w:p w14:paraId="5F8A2AB5" w14:textId="77777777" w:rsidR="001C09C8" w:rsidRDefault="001C09C8" w:rsidP="001C09C8">
      <w:pPr>
        <w:spacing w:line="240" w:lineRule="auto"/>
        <w:jc w:val="center"/>
        <w:rPr>
          <w:rFonts w:ascii="Times New Roman" w:hAnsi="Times New Roman"/>
          <w:b/>
        </w:rPr>
      </w:pPr>
    </w:p>
    <w:p w14:paraId="52954303" w14:textId="77777777" w:rsidR="001C09C8" w:rsidRPr="005D0C2D" w:rsidRDefault="001C09C8" w:rsidP="001C09C8">
      <w:pPr>
        <w:spacing w:line="240" w:lineRule="auto"/>
        <w:rPr>
          <w:rFonts w:cs="Calibri"/>
          <w:b/>
        </w:rPr>
      </w:pPr>
      <w:r w:rsidRPr="005D0C2D">
        <w:rPr>
          <w:rFonts w:cs="Calibri"/>
        </w:rPr>
        <w:t>Translational Project Committee:</w:t>
      </w:r>
      <w:r w:rsidRPr="005D0C2D">
        <w:rPr>
          <w:rFonts w:cs="Calibri"/>
          <w:noProof/>
          <w:lang w:eastAsia="zh-CN"/>
        </w:rPr>
        <w:t xml:space="preserve"> </w:t>
      </w:r>
    </w:p>
    <w:p w14:paraId="43389B16" w14:textId="77777777" w:rsidR="001C09C8" w:rsidRPr="005D0C2D" w:rsidRDefault="001C09C8" w:rsidP="001C09C8">
      <w:pPr>
        <w:spacing w:line="240" w:lineRule="auto"/>
        <w:rPr>
          <w:rFonts w:cs="Calibri"/>
          <w:b/>
        </w:rPr>
      </w:pPr>
    </w:p>
    <w:p w14:paraId="6DA28264" w14:textId="77777777" w:rsidR="001C09C8" w:rsidRPr="005D0C2D" w:rsidRDefault="001C09C8" w:rsidP="001C09C8">
      <w:pPr>
        <w:spacing w:line="240" w:lineRule="auto"/>
        <w:rPr>
          <w:rFonts w:cs="Calibri"/>
          <w:b/>
        </w:rPr>
      </w:pPr>
      <w:r w:rsidRPr="005D0C2D">
        <w:rPr>
          <w:rFonts w:cs="Calibri"/>
        </w:rPr>
        <w:t xml:space="preserve">Firstname Lastname, </w:t>
      </w:r>
      <w:r w:rsidR="00D32926">
        <w:rPr>
          <w:rFonts w:cs="Calibri"/>
        </w:rPr>
        <w:t>credentials</w:t>
      </w:r>
      <w:r w:rsidRPr="005D0C2D">
        <w:rPr>
          <w:rFonts w:cs="Calibri"/>
          <w:vertAlign w:val="superscript"/>
        </w:rPr>
        <w:t>1</w:t>
      </w:r>
      <w:r w:rsidRPr="005D0C2D">
        <w:rPr>
          <w:rFonts w:cs="Calibri"/>
        </w:rPr>
        <w:t>, Advisor</w:t>
      </w:r>
    </w:p>
    <w:p w14:paraId="0E7129A5" w14:textId="77777777" w:rsidR="001C09C8" w:rsidRPr="005D0C2D" w:rsidRDefault="001C09C8" w:rsidP="001C09C8">
      <w:pPr>
        <w:spacing w:line="240" w:lineRule="auto"/>
        <w:rPr>
          <w:rFonts w:cs="Calibri"/>
          <w:b/>
        </w:rPr>
      </w:pPr>
      <w:r w:rsidRPr="005D0C2D">
        <w:rPr>
          <w:rFonts w:cs="Calibri"/>
        </w:rPr>
        <w:t xml:space="preserve">Firstname Lastname, </w:t>
      </w:r>
      <w:r w:rsidR="00D32926">
        <w:rPr>
          <w:rFonts w:cs="Calibri"/>
        </w:rPr>
        <w:t>credentials</w:t>
      </w:r>
      <w:r w:rsidRPr="005D0C2D">
        <w:rPr>
          <w:rFonts w:cs="Calibri"/>
          <w:vertAlign w:val="superscript"/>
        </w:rPr>
        <w:t>1</w:t>
      </w:r>
    </w:p>
    <w:p w14:paraId="26576766" w14:textId="77777777" w:rsidR="001C09C8" w:rsidRPr="005D0C2D" w:rsidRDefault="001C09C8" w:rsidP="001C09C8">
      <w:pPr>
        <w:spacing w:line="240" w:lineRule="auto"/>
        <w:rPr>
          <w:rFonts w:cs="Calibri"/>
          <w:b/>
        </w:rPr>
      </w:pPr>
      <w:r w:rsidRPr="005D0C2D">
        <w:rPr>
          <w:rFonts w:cs="Calibri"/>
        </w:rPr>
        <w:t xml:space="preserve">Firstname Lastname, </w:t>
      </w:r>
      <w:r w:rsidR="00D32926">
        <w:rPr>
          <w:rFonts w:cs="Calibri"/>
        </w:rPr>
        <w:t>credentials</w:t>
      </w:r>
      <w:r w:rsidRPr="005D0C2D">
        <w:rPr>
          <w:rFonts w:cs="Calibri"/>
          <w:vertAlign w:val="superscript"/>
        </w:rPr>
        <w:t>1</w:t>
      </w:r>
    </w:p>
    <w:p w14:paraId="02268056" w14:textId="77777777" w:rsidR="001C09C8" w:rsidRPr="005D0C2D" w:rsidRDefault="001C09C8" w:rsidP="001C09C8">
      <w:pPr>
        <w:spacing w:line="240" w:lineRule="auto"/>
        <w:rPr>
          <w:rFonts w:cs="Calibri"/>
          <w:b/>
        </w:rPr>
      </w:pPr>
      <w:r w:rsidRPr="005D0C2D">
        <w:rPr>
          <w:rFonts w:cs="Calibri"/>
        </w:rPr>
        <w:t xml:space="preserve">Firstname Lastname, </w:t>
      </w:r>
      <w:r w:rsidR="00D32926">
        <w:rPr>
          <w:rFonts w:cs="Calibri"/>
        </w:rPr>
        <w:t>credentials</w:t>
      </w:r>
      <w:r w:rsidRPr="005D0C2D">
        <w:rPr>
          <w:rFonts w:cs="Calibri"/>
          <w:vertAlign w:val="superscript"/>
        </w:rPr>
        <w:t>2</w:t>
      </w:r>
    </w:p>
    <w:p w14:paraId="1A161346" w14:textId="77777777" w:rsidR="001C09C8" w:rsidRPr="005D0C2D" w:rsidRDefault="001C09C8" w:rsidP="001C09C8">
      <w:pPr>
        <w:spacing w:line="240" w:lineRule="auto"/>
        <w:rPr>
          <w:rFonts w:cs="Calibri"/>
        </w:rPr>
      </w:pPr>
    </w:p>
    <w:p w14:paraId="5BEE2877" w14:textId="77777777" w:rsidR="001C09C8" w:rsidRPr="005D0C2D" w:rsidRDefault="001C09C8" w:rsidP="003534AE">
      <w:pPr>
        <w:spacing w:line="240" w:lineRule="auto"/>
        <w:ind w:left="720" w:firstLine="0"/>
        <w:rPr>
          <w:rFonts w:cs="Calibri"/>
          <w:b/>
        </w:rPr>
      </w:pPr>
      <w:r w:rsidRPr="005D0C2D">
        <w:rPr>
          <w:rFonts w:cs="Calibri"/>
          <w:vertAlign w:val="superscript"/>
        </w:rPr>
        <w:t>1</w:t>
      </w:r>
      <w:r w:rsidR="00D32926">
        <w:rPr>
          <w:rFonts w:cs="Calibri"/>
          <w:vertAlign w:val="superscript"/>
        </w:rPr>
        <w:t xml:space="preserve"> </w:t>
      </w:r>
      <w:r w:rsidR="00D32926">
        <w:rPr>
          <w:rFonts w:cs="Calibri"/>
        </w:rPr>
        <w:t xml:space="preserve">McWilliams </w:t>
      </w:r>
      <w:r w:rsidRPr="005D0C2D">
        <w:rPr>
          <w:rFonts w:cs="Calibri"/>
        </w:rPr>
        <w:t>School of Biomedical Informatics</w:t>
      </w:r>
      <w:r w:rsidRPr="005D0C2D">
        <w:rPr>
          <w:rFonts w:cs="Calibri"/>
        </w:rPr>
        <w:br/>
      </w:r>
      <w:r w:rsidRPr="005D0C2D">
        <w:rPr>
          <w:rFonts w:cs="Calibri"/>
          <w:vertAlign w:val="superscript"/>
        </w:rPr>
        <w:t>2</w:t>
      </w:r>
      <w:r w:rsidR="00D32926">
        <w:rPr>
          <w:rFonts w:cs="Calibri"/>
          <w:vertAlign w:val="superscript"/>
        </w:rPr>
        <w:t xml:space="preserve"> </w:t>
      </w:r>
      <w:r w:rsidRPr="005D0C2D">
        <w:rPr>
          <w:rFonts w:cs="Calibri"/>
        </w:rPr>
        <w:t>The School of Public Health</w:t>
      </w:r>
    </w:p>
    <w:p w14:paraId="5A934B60" w14:textId="77777777" w:rsidR="001C09C8" w:rsidRDefault="001C09C8" w:rsidP="001C09C8">
      <w:pPr>
        <w:jc w:val="center"/>
      </w:pPr>
      <w:r>
        <w:br w:type="column"/>
      </w:r>
    </w:p>
    <w:p w14:paraId="5FBF7C29" w14:textId="77777777" w:rsidR="001C09C8" w:rsidRDefault="001C09C8" w:rsidP="001C09C8">
      <w:pPr>
        <w:jc w:val="center"/>
      </w:pPr>
    </w:p>
    <w:p w14:paraId="500B2C60" w14:textId="77777777" w:rsidR="001C09C8" w:rsidRDefault="001C09C8" w:rsidP="001C09C8">
      <w:pPr>
        <w:jc w:val="center"/>
      </w:pPr>
    </w:p>
    <w:p w14:paraId="57B245E6" w14:textId="77777777" w:rsidR="001C09C8" w:rsidRDefault="001C09C8" w:rsidP="001C09C8">
      <w:pPr>
        <w:jc w:val="center"/>
      </w:pPr>
    </w:p>
    <w:p w14:paraId="6D307F63" w14:textId="77777777" w:rsidR="001C09C8" w:rsidRDefault="001C09C8" w:rsidP="003534AE">
      <w:pPr>
        <w:jc w:val="center"/>
      </w:pPr>
    </w:p>
    <w:p w14:paraId="7893FC50" w14:textId="77777777" w:rsidR="001C09C8" w:rsidRPr="001C7293" w:rsidRDefault="001C09C8" w:rsidP="003534AE">
      <w:pPr>
        <w:ind w:firstLine="0"/>
        <w:jc w:val="center"/>
        <w:rPr>
          <w:b/>
        </w:rPr>
      </w:pPr>
      <w:r w:rsidRPr="001C7293">
        <w:t>Copyright by</w:t>
      </w:r>
    </w:p>
    <w:p w14:paraId="604372EF" w14:textId="77777777" w:rsidR="001C09C8" w:rsidRPr="001C7293" w:rsidRDefault="001C09C8" w:rsidP="003534AE">
      <w:pPr>
        <w:ind w:firstLine="0"/>
        <w:jc w:val="center"/>
      </w:pPr>
      <w:r w:rsidRPr="001C7293">
        <w:t>Candidate name</w:t>
      </w:r>
    </w:p>
    <w:p w14:paraId="169D2DFE" w14:textId="77777777" w:rsidR="001C09C8" w:rsidRPr="001C7293" w:rsidRDefault="001C09C8" w:rsidP="003534AE">
      <w:pPr>
        <w:ind w:firstLine="0"/>
        <w:jc w:val="center"/>
      </w:pPr>
      <w:r w:rsidRPr="001C7293">
        <w:t>20</w:t>
      </w:r>
      <w:r>
        <w:t>2</w:t>
      </w:r>
      <w:r w:rsidR="000400F2">
        <w:t>5</w:t>
      </w:r>
    </w:p>
    <w:p w14:paraId="26FA23B8" w14:textId="77777777" w:rsidR="001C09C8" w:rsidRDefault="001C09C8" w:rsidP="001C09C8">
      <w:pPr>
        <w:spacing w:line="240" w:lineRule="auto"/>
        <w:jc w:val="center"/>
      </w:pPr>
      <w:r>
        <w:br w:type="page"/>
      </w:r>
    </w:p>
    <w:p w14:paraId="65391765" w14:textId="77777777" w:rsidR="00E93406" w:rsidRPr="00A67582" w:rsidRDefault="001C09C8" w:rsidP="00A67582">
      <w:pPr>
        <w:jc w:val="center"/>
        <w:rPr>
          <w:b/>
          <w:bCs/>
        </w:rPr>
      </w:pPr>
      <w:r w:rsidRPr="00A67582">
        <w:rPr>
          <w:b/>
          <w:bCs/>
        </w:rPr>
        <w:lastRenderedPageBreak/>
        <w:t>Dedication</w:t>
      </w:r>
    </w:p>
    <w:p w14:paraId="5A435774" w14:textId="77777777" w:rsidR="004A5E72" w:rsidRDefault="004A5E72" w:rsidP="004A5E72"/>
    <w:p w14:paraId="647EEE35" w14:textId="77777777" w:rsidR="004A5E72" w:rsidRPr="004A5E72" w:rsidRDefault="004A5E72" w:rsidP="005D0C2D">
      <w:r>
        <w:t xml:space="preserve">Include the text for your dedication page here. This section is optional. If you do not want to include a dedication page, </w:t>
      </w:r>
      <w:r w:rsidR="00595927">
        <w:t>you may</w:t>
      </w:r>
      <w:r>
        <w:t xml:space="preserve"> </w:t>
      </w:r>
      <w:r w:rsidR="00595927">
        <w:t>remove this section.</w:t>
      </w:r>
    </w:p>
    <w:p w14:paraId="748544C3" w14:textId="77777777" w:rsidR="00E93406" w:rsidRDefault="00867C3F">
      <w:r>
        <w:br w:type="page"/>
      </w:r>
    </w:p>
    <w:p w14:paraId="37ABE10E" w14:textId="77777777" w:rsidR="00131C8D" w:rsidRPr="00131C8D" w:rsidRDefault="00131C8D" w:rsidP="00131C8D">
      <w:pPr>
        <w:pStyle w:val="TOCHeading"/>
        <w:rPr>
          <w:b/>
          <w:bCs/>
        </w:rPr>
      </w:pPr>
      <w:r w:rsidRPr="00131C8D">
        <w:rPr>
          <w:b/>
          <w:bCs/>
        </w:rPr>
        <w:lastRenderedPageBreak/>
        <w:t>Table of Contents</w:t>
      </w:r>
    </w:p>
    <w:p w14:paraId="6E37F74D" w14:textId="2F58BA26" w:rsidR="00211530" w:rsidRDefault="00131C8D">
      <w:pPr>
        <w:pStyle w:val="TOC1"/>
        <w:tabs>
          <w:tab w:val="right" w:leader="dot" w:pos="9350"/>
        </w:tabs>
        <w:rPr>
          <w:rFonts w:asciiTheme="minorHAnsi" w:hAnsiTheme="minorHAnsi"/>
          <w:noProof/>
          <w:kern w:val="2"/>
          <w:lang w:eastAsia="en-US"/>
          <w14:ligatures w14:val="standardContextual"/>
        </w:rPr>
      </w:pPr>
      <w:r>
        <w:fldChar w:fldCharType="begin"/>
      </w:r>
      <w:r>
        <w:instrText xml:space="preserve"> TOC \o "1-1" \h \z \u </w:instrText>
      </w:r>
      <w:r>
        <w:fldChar w:fldCharType="separate"/>
      </w:r>
      <w:hyperlink w:anchor="_Toc176966788" w:history="1">
        <w:r w:rsidR="00211530" w:rsidRPr="004C01E4">
          <w:rPr>
            <w:rStyle w:val="Hyperlink"/>
            <w:noProof/>
          </w:rPr>
          <w:t>Abstract</w:t>
        </w:r>
        <w:r w:rsidR="00211530">
          <w:rPr>
            <w:noProof/>
            <w:webHidden/>
          </w:rPr>
          <w:tab/>
        </w:r>
        <w:r w:rsidR="00211530">
          <w:rPr>
            <w:noProof/>
            <w:webHidden/>
          </w:rPr>
          <w:fldChar w:fldCharType="begin"/>
        </w:r>
        <w:r w:rsidR="00211530">
          <w:rPr>
            <w:noProof/>
            <w:webHidden/>
          </w:rPr>
          <w:instrText xml:space="preserve"> PAGEREF _Toc176966788 \h </w:instrText>
        </w:r>
        <w:r w:rsidR="00211530">
          <w:rPr>
            <w:noProof/>
            <w:webHidden/>
          </w:rPr>
        </w:r>
        <w:r w:rsidR="00211530">
          <w:rPr>
            <w:noProof/>
            <w:webHidden/>
          </w:rPr>
          <w:fldChar w:fldCharType="separate"/>
        </w:r>
        <w:r w:rsidR="00211530">
          <w:rPr>
            <w:noProof/>
            <w:webHidden/>
          </w:rPr>
          <w:t>1</w:t>
        </w:r>
        <w:r w:rsidR="00211530">
          <w:rPr>
            <w:noProof/>
            <w:webHidden/>
          </w:rPr>
          <w:fldChar w:fldCharType="end"/>
        </w:r>
      </w:hyperlink>
    </w:p>
    <w:p w14:paraId="7417263A" w14:textId="518258E3"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89" w:history="1">
        <w:r w:rsidR="00211530" w:rsidRPr="004C01E4">
          <w:rPr>
            <w:rStyle w:val="Hyperlink"/>
            <w:noProof/>
          </w:rPr>
          <w:t>Section 1: Introduction</w:t>
        </w:r>
        <w:r w:rsidR="00211530">
          <w:rPr>
            <w:noProof/>
            <w:webHidden/>
          </w:rPr>
          <w:tab/>
        </w:r>
        <w:r w:rsidR="00211530">
          <w:rPr>
            <w:noProof/>
            <w:webHidden/>
          </w:rPr>
          <w:fldChar w:fldCharType="begin"/>
        </w:r>
        <w:r w:rsidR="00211530">
          <w:rPr>
            <w:noProof/>
            <w:webHidden/>
          </w:rPr>
          <w:instrText xml:space="preserve"> PAGEREF _Toc176966789 \h </w:instrText>
        </w:r>
        <w:r w:rsidR="00211530">
          <w:rPr>
            <w:noProof/>
            <w:webHidden/>
          </w:rPr>
        </w:r>
        <w:r w:rsidR="00211530">
          <w:rPr>
            <w:noProof/>
            <w:webHidden/>
          </w:rPr>
          <w:fldChar w:fldCharType="separate"/>
        </w:r>
        <w:r w:rsidR="00211530">
          <w:rPr>
            <w:noProof/>
            <w:webHidden/>
          </w:rPr>
          <w:t>2</w:t>
        </w:r>
        <w:r w:rsidR="00211530">
          <w:rPr>
            <w:noProof/>
            <w:webHidden/>
          </w:rPr>
          <w:fldChar w:fldCharType="end"/>
        </w:r>
      </w:hyperlink>
    </w:p>
    <w:p w14:paraId="37227695" w14:textId="595E0ED9"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0" w:history="1">
        <w:r w:rsidR="00211530" w:rsidRPr="004C01E4">
          <w:rPr>
            <w:rStyle w:val="Hyperlink"/>
            <w:noProof/>
          </w:rPr>
          <w:t>Section 2: Evidence-Based Practice Review</w:t>
        </w:r>
        <w:r w:rsidR="00211530">
          <w:rPr>
            <w:noProof/>
            <w:webHidden/>
          </w:rPr>
          <w:tab/>
        </w:r>
        <w:r w:rsidR="00211530">
          <w:rPr>
            <w:noProof/>
            <w:webHidden/>
          </w:rPr>
          <w:fldChar w:fldCharType="begin"/>
        </w:r>
        <w:r w:rsidR="00211530">
          <w:rPr>
            <w:noProof/>
            <w:webHidden/>
          </w:rPr>
          <w:instrText xml:space="preserve"> PAGEREF _Toc176966790 \h </w:instrText>
        </w:r>
        <w:r w:rsidR="00211530">
          <w:rPr>
            <w:noProof/>
            <w:webHidden/>
          </w:rPr>
        </w:r>
        <w:r w:rsidR="00211530">
          <w:rPr>
            <w:noProof/>
            <w:webHidden/>
          </w:rPr>
          <w:fldChar w:fldCharType="separate"/>
        </w:r>
        <w:r w:rsidR="00211530">
          <w:rPr>
            <w:noProof/>
            <w:webHidden/>
          </w:rPr>
          <w:t>3</w:t>
        </w:r>
        <w:r w:rsidR="00211530">
          <w:rPr>
            <w:noProof/>
            <w:webHidden/>
          </w:rPr>
          <w:fldChar w:fldCharType="end"/>
        </w:r>
      </w:hyperlink>
    </w:p>
    <w:p w14:paraId="402C012E" w14:textId="5D431A8E"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1" w:history="1">
        <w:r w:rsidR="00211530" w:rsidRPr="004C01E4">
          <w:rPr>
            <w:rStyle w:val="Hyperlink"/>
            <w:noProof/>
          </w:rPr>
          <w:t>Section 3: Methodology (Setting and Project Design)</w:t>
        </w:r>
        <w:r w:rsidR="00211530">
          <w:rPr>
            <w:noProof/>
            <w:webHidden/>
          </w:rPr>
          <w:tab/>
        </w:r>
        <w:r w:rsidR="00211530">
          <w:rPr>
            <w:noProof/>
            <w:webHidden/>
          </w:rPr>
          <w:fldChar w:fldCharType="begin"/>
        </w:r>
        <w:r w:rsidR="00211530">
          <w:rPr>
            <w:noProof/>
            <w:webHidden/>
          </w:rPr>
          <w:instrText xml:space="preserve"> PAGEREF _Toc176966791 \h </w:instrText>
        </w:r>
        <w:r w:rsidR="00211530">
          <w:rPr>
            <w:noProof/>
            <w:webHidden/>
          </w:rPr>
        </w:r>
        <w:r w:rsidR="00211530">
          <w:rPr>
            <w:noProof/>
            <w:webHidden/>
          </w:rPr>
          <w:fldChar w:fldCharType="separate"/>
        </w:r>
        <w:r w:rsidR="00211530">
          <w:rPr>
            <w:noProof/>
            <w:webHidden/>
          </w:rPr>
          <w:t>4</w:t>
        </w:r>
        <w:r w:rsidR="00211530">
          <w:rPr>
            <w:noProof/>
            <w:webHidden/>
          </w:rPr>
          <w:fldChar w:fldCharType="end"/>
        </w:r>
      </w:hyperlink>
    </w:p>
    <w:p w14:paraId="73360D63" w14:textId="6506EA9B"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2" w:history="1">
        <w:r w:rsidR="00211530" w:rsidRPr="004C01E4">
          <w:rPr>
            <w:rStyle w:val="Hyperlink"/>
            <w:noProof/>
            <w:lang w:val="en-GB"/>
          </w:rPr>
          <w:t>Section 4: Results</w:t>
        </w:r>
        <w:r w:rsidR="00211530">
          <w:rPr>
            <w:noProof/>
            <w:webHidden/>
          </w:rPr>
          <w:tab/>
        </w:r>
        <w:r w:rsidR="00211530">
          <w:rPr>
            <w:noProof/>
            <w:webHidden/>
          </w:rPr>
          <w:fldChar w:fldCharType="begin"/>
        </w:r>
        <w:r w:rsidR="00211530">
          <w:rPr>
            <w:noProof/>
            <w:webHidden/>
          </w:rPr>
          <w:instrText xml:space="preserve"> PAGEREF _Toc176966792 \h </w:instrText>
        </w:r>
        <w:r w:rsidR="00211530">
          <w:rPr>
            <w:noProof/>
            <w:webHidden/>
          </w:rPr>
        </w:r>
        <w:r w:rsidR="00211530">
          <w:rPr>
            <w:noProof/>
            <w:webHidden/>
          </w:rPr>
          <w:fldChar w:fldCharType="separate"/>
        </w:r>
        <w:r w:rsidR="00211530">
          <w:rPr>
            <w:noProof/>
            <w:webHidden/>
          </w:rPr>
          <w:t>5</w:t>
        </w:r>
        <w:r w:rsidR="00211530">
          <w:rPr>
            <w:noProof/>
            <w:webHidden/>
          </w:rPr>
          <w:fldChar w:fldCharType="end"/>
        </w:r>
      </w:hyperlink>
    </w:p>
    <w:p w14:paraId="7BAC7A55" w14:textId="37F9D5E5"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3" w:history="1">
        <w:r w:rsidR="00211530" w:rsidRPr="004C01E4">
          <w:rPr>
            <w:rStyle w:val="Hyperlink"/>
            <w:noProof/>
            <w:lang w:val="en-GB"/>
          </w:rPr>
          <w:t>Section 5: Discussion</w:t>
        </w:r>
        <w:r w:rsidR="00211530">
          <w:rPr>
            <w:noProof/>
            <w:webHidden/>
          </w:rPr>
          <w:tab/>
        </w:r>
        <w:r w:rsidR="00211530">
          <w:rPr>
            <w:noProof/>
            <w:webHidden/>
          </w:rPr>
          <w:fldChar w:fldCharType="begin"/>
        </w:r>
        <w:r w:rsidR="00211530">
          <w:rPr>
            <w:noProof/>
            <w:webHidden/>
          </w:rPr>
          <w:instrText xml:space="preserve"> PAGEREF _Toc176966793 \h </w:instrText>
        </w:r>
        <w:r w:rsidR="00211530">
          <w:rPr>
            <w:noProof/>
            <w:webHidden/>
          </w:rPr>
        </w:r>
        <w:r w:rsidR="00211530">
          <w:rPr>
            <w:noProof/>
            <w:webHidden/>
          </w:rPr>
          <w:fldChar w:fldCharType="separate"/>
        </w:r>
        <w:r w:rsidR="00211530">
          <w:rPr>
            <w:noProof/>
            <w:webHidden/>
          </w:rPr>
          <w:t>6</w:t>
        </w:r>
        <w:r w:rsidR="00211530">
          <w:rPr>
            <w:noProof/>
            <w:webHidden/>
          </w:rPr>
          <w:fldChar w:fldCharType="end"/>
        </w:r>
      </w:hyperlink>
    </w:p>
    <w:p w14:paraId="22DE1A53" w14:textId="47FE25F8"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4" w:history="1">
        <w:r w:rsidR="00211530" w:rsidRPr="004C01E4">
          <w:rPr>
            <w:rStyle w:val="Hyperlink"/>
            <w:noProof/>
            <w:lang w:val="en-GB"/>
          </w:rPr>
          <w:t>Section 6: Study Limitations</w:t>
        </w:r>
        <w:r w:rsidR="00211530">
          <w:rPr>
            <w:noProof/>
            <w:webHidden/>
          </w:rPr>
          <w:tab/>
        </w:r>
        <w:r w:rsidR="00211530">
          <w:rPr>
            <w:noProof/>
            <w:webHidden/>
          </w:rPr>
          <w:fldChar w:fldCharType="begin"/>
        </w:r>
        <w:r w:rsidR="00211530">
          <w:rPr>
            <w:noProof/>
            <w:webHidden/>
          </w:rPr>
          <w:instrText xml:space="preserve"> PAGEREF _Toc176966794 \h </w:instrText>
        </w:r>
        <w:r w:rsidR="00211530">
          <w:rPr>
            <w:noProof/>
            <w:webHidden/>
          </w:rPr>
        </w:r>
        <w:r w:rsidR="00211530">
          <w:rPr>
            <w:noProof/>
            <w:webHidden/>
          </w:rPr>
          <w:fldChar w:fldCharType="separate"/>
        </w:r>
        <w:r w:rsidR="00211530">
          <w:rPr>
            <w:noProof/>
            <w:webHidden/>
          </w:rPr>
          <w:t>7</w:t>
        </w:r>
        <w:r w:rsidR="00211530">
          <w:rPr>
            <w:noProof/>
            <w:webHidden/>
          </w:rPr>
          <w:fldChar w:fldCharType="end"/>
        </w:r>
      </w:hyperlink>
    </w:p>
    <w:p w14:paraId="3DA496FA" w14:textId="52146CA0"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5" w:history="1">
        <w:r w:rsidR="00211530" w:rsidRPr="004C01E4">
          <w:rPr>
            <w:rStyle w:val="Hyperlink"/>
            <w:noProof/>
          </w:rPr>
          <w:t>Section 7: Conclusions</w:t>
        </w:r>
        <w:r w:rsidR="00211530">
          <w:rPr>
            <w:noProof/>
            <w:webHidden/>
          </w:rPr>
          <w:tab/>
        </w:r>
        <w:r w:rsidR="00211530">
          <w:rPr>
            <w:noProof/>
            <w:webHidden/>
          </w:rPr>
          <w:fldChar w:fldCharType="begin"/>
        </w:r>
        <w:r w:rsidR="00211530">
          <w:rPr>
            <w:noProof/>
            <w:webHidden/>
          </w:rPr>
          <w:instrText xml:space="preserve"> PAGEREF _Toc176966795 \h </w:instrText>
        </w:r>
        <w:r w:rsidR="00211530">
          <w:rPr>
            <w:noProof/>
            <w:webHidden/>
          </w:rPr>
        </w:r>
        <w:r w:rsidR="00211530">
          <w:rPr>
            <w:noProof/>
            <w:webHidden/>
          </w:rPr>
          <w:fldChar w:fldCharType="separate"/>
        </w:r>
        <w:r w:rsidR="00211530">
          <w:rPr>
            <w:noProof/>
            <w:webHidden/>
          </w:rPr>
          <w:t>8</w:t>
        </w:r>
        <w:r w:rsidR="00211530">
          <w:rPr>
            <w:noProof/>
            <w:webHidden/>
          </w:rPr>
          <w:fldChar w:fldCharType="end"/>
        </w:r>
      </w:hyperlink>
    </w:p>
    <w:p w14:paraId="6E40D0D4" w14:textId="55084CC0"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6" w:history="1">
        <w:r w:rsidR="00211530" w:rsidRPr="004C01E4">
          <w:rPr>
            <w:rStyle w:val="Hyperlink"/>
            <w:noProof/>
            <w:lang w:val="en-GB"/>
          </w:rPr>
          <w:t>References</w:t>
        </w:r>
        <w:r w:rsidR="00211530">
          <w:rPr>
            <w:noProof/>
            <w:webHidden/>
          </w:rPr>
          <w:tab/>
        </w:r>
        <w:r w:rsidR="00211530">
          <w:rPr>
            <w:noProof/>
            <w:webHidden/>
          </w:rPr>
          <w:fldChar w:fldCharType="begin"/>
        </w:r>
        <w:r w:rsidR="00211530">
          <w:rPr>
            <w:noProof/>
            <w:webHidden/>
          </w:rPr>
          <w:instrText xml:space="preserve"> PAGEREF _Toc176966796 \h </w:instrText>
        </w:r>
        <w:r w:rsidR="00211530">
          <w:rPr>
            <w:noProof/>
            <w:webHidden/>
          </w:rPr>
        </w:r>
        <w:r w:rsidR="00211530">
          <w:rPr>
            <w:noProof/>
            <w:webHidden/>
          </w:rPr>
          <w:fldChar w:fldCharType="separate"/>
        </w:r>
        <w:r w:rsidR="00211530">
          <w:rPr>
            <w:noProof/>
            <w:webHidden/>
          </w:rPr>
          <w:t>9</w:t>
        </w:r>
        <w:r w:rsidR="00211530">
          <w:rPr>
            <w:noProof/>
            <w:webHidden/>
          </w:rPr>
          <w:fldChar w:fldCharType="end"/>
        </w:r>
      </w:hyperlink>
    </w:p>
    <w:p w14:paraId="47985751" w14:textId="2582E784"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7" w:history="1">
        <w:r w:rsidR="00211530" w:rsidRPr="004C01E4">
          <w:rPr>
            <w:rStyle w:val="Hyperlink"/>
            <w:noProof/>
          </w:rPr>
          <w:t>Appendix A: Glossary of Terms</w:t>
        </w:r>
        <w:r w:rsidR="00211530">
          <w:rPr>
            <w:noProof/>
            <w:webHidden/>
          </w:rPr>
          <w:tab/>
        </w:r>
        <w:r w:rsidR="00211530">
          <w:rPr>
            <w:noProof/>
            <w:webHidden/>
          </w:rPr>
          <w:fldChar w:fldCharType="begin"/>
        </w:r>
        <w:r w:rsidR="00211530">
          <w:rPr>
            <w:noProof/>
            <w:webHidden/>
          </w:rPr>
          <w:instrText xml:space="preserve"> PAGEREF _Toc176966797 \h </w:instrText>
        </w:r>
        <w:r w:rsidR="00211530">
          <w:rPr>
            <w:noProof/>
            <w:webHidden/>
          </w:rPr>
        </w:r>
        <w:r w:rsidR="00211530">
          <w:rPr>
            <w:noProof/>
            <w:webHidden/>
          </w:rPr>
          <w:fldChar w:fldCharType="separate"/>
        </w:r>
        <w:r w:rsidR="00211530">
          <w:rPr>
            <w:noProof/>
            <w:webHidden/>
          </w:rPr>
          <w:t>10</w:t>
        </w:r>
        <w:r w:rsidR="00211530">
          <w:rPr>
            <w:noProof/>
            <w:webHidden/>
          </w:rPr>
          <w:fldChar w:fldCharType="end"/>
        </w:r>
      </w:hyperlink>
    </w:p>
    <w:p w14:paraId="3A5A9378" w14:textId="3ED3809A"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8" w:history="1">
        <w:r w:rsidR="00211530" w:rsidRPr="004C01E4">
          <w:rPr>
            <w:rStyle w:val="Hyperlink"/>
            <w:noProof/>
          </w:rPr>
          <w:t>Appendix B: Project Management Plan</w:t>
        </w:r>
        <w:r w:rsidR="00211530">
          <w:rPr>
            <w:noProof/>
            <w:webHidden/>
          </w:rPr>
          <w:tab/>
        </w:r>
        <w:r w:rsidR="00211530">
          <w:rPr>
            <w:noProof/>
            <w:webHidden/>
          </w:rPr>
          <w:fldChar w:fldCharType="begin"/>
        </w:r>
        <w:r w:rsidR="00211530">
          <w:rPr>
            <w:noProof/>
            <w:webHidden/>
          </w:rPr>
          <w:instrText xml:space="preserve"> PAGEREF _Toc176966798 \h </w:instrText>
        </w:r>
        <w:r w:rsidR="00211530">
          <w:rPr>
            <w:noProof/>
            <w:webHidden/>
          </w:rPr>
        </w:r>
        <w:r w:rsidR="00211530">
          <w:rPr>
            <w:noProof/>
            <w:webHidden/>
          </w:rPr>
          <w:fldChar w:fldCharType="separate"/>
        </w:r>
        <w:r w:rsidR="00211530">
          <w:rPr>
            <w:noProof/>
            <w:webHidden/>
          </w:rPr>
          <w:t>11</w:t>
        </w:r>
        <w:r w:rsidR="00211530">
          <w:rPr>
            <w:noProof/>
            <w:webHidden/>
          </w:rPr>
          <w:fldChar w:fldCharType="end"/>
        </w:r>
      </w:hyperlink>
    </w:p>
    <w:p w14:paraId="3FD842A7" w14:textId="7C197E59" w:rsidR="00211530" w:rsidRDefault="009C6D47">
      <w:pPr>
        <w:pStyle w:val="TOC1"/>
        <w:tabs>
          <w:tab w:val="right" w:leader="dot" w:pos="9350"/>
        </w:tabs>
        <w:rPr>
          <w:rFonts w:asciiTheme="minorHAnsi" w:hAnsiTheme="minorHAnsi"/>
          <w:noProof/>
          <w:kern w:val="2"/>
          <w:lang w:eastAsia="en-US"/>
          <w14:ligatures w14:val="standardContextual"/>
        </w:rPr>
      </w:pPr>
      <w:hyperlink w:anchor="_Toc176966799" w:history="1">
        <w:r w:rsidR="00211530" w:rsidRPr="004C01E4">
          <w:rPr>
            <w:rStyle w:val="Hyperlink"/>
            <w:noProof/>
            <w:lang w:val="en-GB"/>
          </w:rPr>
          <w:t>Appendix C: Return on Investment (ROI) / Cost-Benefit Analysis</w:t>
        </w:r>
        <w:r w:rsidR="00211530">
          <w:rPr>
            <w:noProof/>
            <w:webHidden/>
          </w:rPr>
          <w:tab/>
        </w:r>
        <w:r w:rsidR="00211530">
          <w:rPr>
            <w:noProof/>
            <w:webHidden/>
          </w:rPr>
          <w:fldChar w:fldCharType="begin"/>
        </w:r>
        <w:r w:rsidR="00211530">
          <w:rPr>
            <w:noProof/>
            <w:webHidden/>
          </w:rPr>
          <w:instrText xml:space="preserve"> PAGEREF _Toc176966799 \h </w:instrText>
        </w:r>
        <w:r w:rsidR="00211530">
          <w:rPr>
            <w:noProof/>
            <w:webHidden/>
          </w:rPr>
        </w:r>
        <w:r w:rsidR="00211530">
          <w:rPr>
            <w:noProof/>
            <w:webHidden/>
          </w:rPr>
          <w:fldChar w:fldCharType="separate"/>
        </w:r>
        <w:r w:rsidR="00211530">
          <w:rPr>
            <w:noProof/>
            <w:webHidden/>
          </w:rPr>
          <w:t>13</w:t>
        </w:r>
        <w:r w:rsidR="00211530">
          <w:rPr>
            <w:noProof/>
            <w:webHidden/>
          </w:rPr>
          <w:fldChar w:fldCharType="end"/>
        </w:r>
      </w:hyperlink>
    </w:p>
    <w:p w14:paraId="569D5F43" w14:textId="6681D543" w:rsidR="004A5E72" w:rsidRDefault="00131C8D" w:rsidP="00EB2390">
      <w:pPr>
        <w:ind w:firstLine="0"/>
      </w:pPr>
      <w:r>
        <w:fldChar w:fldCharType="end"/>
      </w:r>
    </w:p>
    <w:p w14:paraId="6E5C7CD5" w14:textId="77777777" w:rsidR="006532D0" w:rsidRDefault="006532D0" w:rsidP="00131C8D">
      <w:pPr>
        <w:ind w:firstLine="0"/>
        <w:rPr>
          <w:rFonts w:asciiTheme="majorHAnsi" w:eastAsiaTheme="majorEastAsia" w:hAnsiTheme="majorHAnsi" w:cstheme="majorBidi"/>
          <w:b/>
          <w:bCs/>
        </w:rPr>
      </w:pPr>
    </w:p>
    <w:p w14:paraId="6D2DDC01" w14:textId="0A13250C" w:rsidR="00131C8D" w:rsidRPr="008B0874" w:rsidRDefault="00CF6AC3" w:rsidP="008B0874">
      <w:pPr>
        <w:jc w:val="center"/>
        <w:rPr>
          <w:b/>
          <w:bCs/>
        </w:rPr>
      </w:pPr>
      <w:r>
        <w:rPr>
          <w:b/>
          <w:bCs/>
        </w:rPr>
        <w:br w:type="column"/>
      </w:r>
      <w:r w:rsidR="001218D3">
        <w:rPr>
          <w:b/>
          <w:bCs/>
        </w:rPr>
        <w:lastRenderedPageBreak/>
        <w:t>List</w:t>
      </w:r>
      <w:r w:rsidR="00131C8D" w:rsidRPr="008B0874">
        <w:rPr>
          <w:b/>
          <w:bCs/>
        </w:rPr>
        <w:t xml:space="preserve"> of Figures</w:t>
      </w:r>
    </w:p>
    <w:p w14:paraId="1DE478A8" w14:textId="2C1909BF" w:rsidR="004A5E72" w:rsidRDefault="009C6D47" w:rsidP="00713E14">
      <w:pPr>
        <w:sectPr w:rsidR="004A5E72" w:rsidSect="00565EA4">
          <w:headerReference w:type="default" r:id="rId14"/>
          <w:headerReference w:type="first" r:id="rId15"/>
          <w:footerReference w:type="first" r:id="rId16"/>
          <w:footnotePr>
            <w:pos w:val="beneathText"/>
          </w:footnotePr>
          <w:pgSz w:w="12240" w:h="15840" w:code="1"/>
          <w:pgMar w:top="1521" w:right="1440" w:bottom="1440" w:left="1440" w:header="720" w:footer="720" w:gutter="0"/>
          <w:pgNumType w:fmt="lowerRoman"/>
          <w:cols w:space="720"/>
          <w:titlePg/>
          <w:docGrid w:linePitch="360"/>
        </w:sectPr>
      </w:pPr>
      <w:r>
        <w:fldChar w:fldCharType="begin"/>
      </w:r>
      <w:r>
        <w:instrText xml:space="preserve"> TOC \h \z \c "Figure" </w:instrText>
      </w:r>
      <w:r>
        <w:fldChar w:fldCharType="separate"/>
      </w:r>
      <w:r w:rsidR="007264BA">
        <w:rPr>
          <w:b/>
          <w:bCs/>
          <w:noProof/>
        </w:rPr>
        <w:t>No table of figures entries found.</w:t>
      </w:r>
      <w:r>
        <w:rPr>
          <w:b/>
          <w:bCs/>
          <w:noProof/>
        </w:rPr>
        <w:fldChar w:fldCharType="end"/>
      </w:r>
    </w:p>
    <w:p w14:paraId="29F58B8A" w14:textId="5976BDA1" w:rsidR="00A67582" w:rsidRPr="00211530" w:rsidRDefault="001218D3" w:rsidP="00211530">
      <w:pPr>
        <w:jc w:val="center"/>
        <w:rPr>
          <w:b/>
          <w:bCs/>
        </w:rPr>
      </w:pPr>
      <w:r>
        <w:rPr>
          <w:b/>
          <w:bCs/>
        </w:rPr>
        <w:t>List</w:t>
      </w:r>
      <w:r w:rsidR="00131C8D" w:rsidRPr="008B0874">
        <w:rPr>
          <w:b/>
          <w:bCs/>
        </w:rPr>
        <w:t xml:space="preserve"> of Tables</w:t>
      </w:r>
    </w:p>
    <w:p w14:paraId="3F4048C2" w14:textId="09E4BE77" w:rsidR="00211530" w:rsidRDefault="009C6D47" w:rsidP="00131C8D">
      <w:pPr>
        <w:sectPr w:rsidR="00211530" w:rsidSect="00565EA4">
          <w:footerReference w:type="first" r:id="rId17"/>
          <w:footnotePr>
            <w:pos w:val="beneathText"/>
          </w:footnotePr>
          <w:type w:val="continuous"/>
          <w:pgSz w:w="12240" w:h="15840" w:code="1"/>
          <w:pgMar w:top="1521" w:right="1440" w:bottom="1440" w:left="1440" w:header="720" w:footer="720" w:gutter="0"/>
          <w:pgNumType w:start="1"/>
          <w:cols w:space="720"/>
          <w:titlePg/>
          <w:docGrid w:linePitch="360"/>
        </w:sectPr>
      </w:pPr>
      <w:r>
        <w:fldChar w:fldCharType="begin"/>
      </w:r>
      <w:r>
        <w:instrText xml:space="preserve"> TOC \h \z \c "Table" </w:instrText>
      </w:r>
      <w:r>
        <w:fldChar w:fldCharType="separate"/>
      </w:r>
      <w:r w:rsidR="00211530">
        <w:rPr>
          <w:b/>
          <w:bCs/>
          <w:noProof/>
        </w:rPr>
        <w:t>No table of figures entries found.</w:t>
      </w:r>
      <w:r>
        <w:rPr>
          <w:b/>
          <w:bCs/>
          <w:noProof/>
        </w:rPr>
        <w:fldChar w:fldCharType="end"/>
      </w:r>
    </w:p>
    <w:p w14:paraId="203413F2" w14:textId="77777777" w:rsidR="004A5E72" w:rsidRPr="004A5E72" w:rsidRDefault="00867C3F" w:rsidP="00131C8D">
      <w:pPr>
        <w:pStyle w:val="SectionTitle"/>
      </w:pPr>
      <w:bookmarkStart w:id="0" w:name="_Toc176966788"/>
      <w:r>
        <w:lastRenderedPageBreak/>
        <w:t>Abstract</w:t>
      </w:r>
      <w:bookmarkEnd w:id="0"/>
    </w:p>
    <w:p w14:paraId="08EDF0C0" w14:textId="0170817B" w:rsidR="004A5E72" w:rsidRDefault="004A5E72" w:rsidP="00C15CD5">
      <w:pPr>
        <w:rPr>
          <w:b/>
        </w:rPr>
      </w:pPr>
      <w:r w:rsidRPr="001C7293">
        <w:t>The abstract is a summari</w:t>
      </w:r>
      <w:r w:rsidR="007264BA">
        <w:t>z</w:t>
      </w:r>
      <w:r w:rsidRPr="001C7293">
        <w:t xml:space="preserve">ed version of your complete paper. A reader </w:t>
      </w:r>
      <w:r>
        <w:t>should be able to</w:t>
      </w:r>
      <w:r w:rsidRPr="001C7293">
        <w:t xml:space="preserve"> get the main ideas from just the abstract, or use the abstract to decide whether to read the rest of the paper. An abstract is required. </w:t>
      </w:r>
      <w:r>
        <w:t>Use a</w:t>
      </w:r>
      <w:r w:rsidRPr="001C7293">
        <w:t xml:space="preserve"> maximum of 500 </w:t>
      </w:r>
      <w:r>
        <w:t>words</w:t>
      </w:r>
      <w:r w:rsidRPr="001C7293">
        <w:t>. Format paragraphs with the same layout used in the document.</w:t>
      </w:r>
    </w:p>
    <w:p w14:paraId="7D05753A" w14:textId="76D6589B" w:rsidR="004A5E72" w:rsidRPr="001C7293" w:rsidRDefault="004A5E72" w:rsidP="00C15CD5">
      <w:pPr>
        <w:rPr>
          <w:b/>
        </w:rPr>
      </w:pPr>
      <w:r w:rsidRPr="001C7293">
        <w:t>Briefly outline what your paper aims to do.</w:t>
      </w:r>
      <w:r>
        <w:t xml:space="preserve"> </w:t>
      </w:r>
      <w:r w:rsidRPr="001C7293">
        <w:t>Briefly outline the results and the conclusions you have drawn from them.</w:t>
      </w:r>
    </w:p>
    <w:p w14:paraId="556F37BE" w14:textId="77777777" w:rsidR="004A5E72" w:rsidRDefault="004A5E72">
      <w:pPr>
        <w:rPr>
          <w:rStyle w:val="Emphasis"/>
        </w:rPr>
      </w:pPr>
    </w:p>
    <w:p w14:paraId="26BA4FAA" w14:textId="77777777" w:rsidR="004A5E72" w:rsidRDefault="004A5E72">
      <w:pPr>
        <w:rPr>
          <w:rStyle w:val="Emphasis"/>
        </w:rPr>
      </w:pPr>
    </w:p>
    <w:p w14:paraId="548EE5DA" w14:textId="77777777" w:rsidR="00E93406" w:rsidRDefault="00867C3F">
      <w:r>
        <w:rPr>
          <w:rStyle w:val="Emphasis"/>
        </w:rPr>
        <w:t>Keywords</w:t>
      </w:r>
      <w:r>
        <w:t xml:space="preserve">:  </w:t>
      </w:r>
      <w:r w:rsidR="004A5E72">
        <w:t>Add keywords here.</w:t>
      </w:r>
    </w:p>
    <w:p w14:paraId="45AAE30F" w14:textId="77777777" w:rsidR="00EC1FDA" w:rsidRPr="00830478" w:rsidRDefault="00EC1FDA" w:rsidP="002E5752">
      <w:pPr>
        <w:rPr>
          <w:rStyle w:val="Heading5Char"/>
          <w:i w:val="0"/>
          <w:iCs w:val="0"/>
        </w:rPr>
        <w:sectPr w:rsidR="00EC1FDA" w:rsidRPr="00830478" w:rsidSect="00565EA4">
          <w:headerReference w:type="first" r:id="rId18"/>
          <w:footnotePr>
            <w:pos w:val="beneathText"/>
          </w:footnotePr>
          <w:pgSz w:w="12240" w:h="15840" w:code="1"/>
          <w:pgMar w:top="1521" w:right="1440" w:bottom="1440" w:left="1440" w:header="720" w:footer="720" w:gutter="0"/>
          <w:pgNumType w:start="1"/>
          <w:cols w:space="720"/>
          <w:titlePg/>
          <w:docGrid w:linePitch="360"/>
        </w:sectPr>
      </w:pPr>
    </w:p>
    <w:p w14:paraId="47D57D55" w14:textId="77777777" w:rsidR="00E93406" w:rsidRDefault="001868E0" w:rsidP="00686E2C">
      <w:pPr>
        <w:pStyle w:val="SectionTitle"/>
      </w:pPr>
      <w:bookmarkStart w:id="1" w:name="_Toc176966789"/>
      <w:r>
        <w:lastRenderedPageBreak/>
        <w:t>Section 1: Introduction</w:t>
      </w:r>
      <w:bookmarkEnd w:id="1"/>
    </w:p>
    <w:p w14:paraId="6435F946" w14:textId="77777777" w:rsidR="001868E0" w:rsidRDefault="001868E0" w:rsidP="001868E0">
      <w:r>
        <w:t>Explain the background of your problem and purpose of your translational project (though not the evidence-based review</w:t>
      </w:r>
      <w:r w:rsidR="004D1485">
        <w:t>,</w:t>
      </w:r>
      <w:r>
        <w:t xml:space="preserve"> which comes next). </w:t>
      </w:r>
    </w:p>
    <w:p w14:paraId="05A8D2A4" w14:textId="77777777" w:rsidR="001868E0" w:rsidRDefault="001868E0" w:rsidP="001868E0">
      <w:r>
        <w:t>In this section, you must demonstrate a solid breadth and depth of knowledge, and integrate information from multiple sources. You must describe, discuss, and critically evaluate relevant background information.</w:t>
      </w:r>
    </w:p>
    <w:p w14:paraId="38A599BF" w14:textId="77777777" w:rsidR="001523F5" w:rsidRDefault="001523F5" w:rsidP="007A6D73"/>
    <w:p w14:paraId="440808C2" w14:textId="77777777" w:rsidR="002F0BB4" w:rsidRDefault="002F0BB4" w:rsidP="007A6D73"/>
    <w:p w14:paraId="0344C230" w14:textId="77777777" w:rsidR="007A6D73" w:rsidRDefault="001868E0" w:rsidP="007A6D73">
      <w:pPr>
        <w:pStyle w:val="SectionTitle"/>
      </w:pPr>
      <w:bookmarkStart w:id="2" w:name="_Toc176966790"/>
      <w:r w:rsidRPr="007A6D73">
        <w:lastRenderedPageBreak/>
        <w:t>Section 2: Evidence-Based Practice Review</w:t>
      </w:r>
      <w:bookmarkEnd w:id="2"/>
    </w:p>
    <w:p w14:paraId="7FDA5864" w14:textId="77777777" w:rsidR="00EF09E5" w:rsidRDefault="001868E0" w:rsidP="007A6D73">
      <w:r w:rsidRPr="007A6D73">
        <w:t>In this section, give a summary of the evidence-based practice review you have done on</w:t>
      </w:r>
      <w:r>
        <w:t xml:space="preserve"> your topic area. </w:t>
      </w:r>
    </w:p>
    <w:p w14:paraId="767DF3EE" w14:textId="77777777" w:rsidR="00713F3D" w:rsidRDefault="00713F3D" w:rsidP="001868E0"/>
    <w:p w14:paraId="5903EF1D" w14:textId="77777777" w:rsidR="00713F3D" w:rsidRDefault="00713F3D" w:rsidP="004D1327">
      <w:pPr>
        <w:pStyle w:val="SectionTitle"/>
      </w:pPr>
      <w:bookmarkStart w:id="3" w:name="_Toc176966791"/>
      <w:r>
        <w:lastRenderedPageBreak/>
        <w:t>Section 3: Methodology (Setting and Project Design)</w:t>
      </w:r>
      <w:bookmarkEnd w:id="3"/>
    </w:p>
    <w:p w14:paraId="06F91CE8" w14:textId="77777777" w:rsidR="00913AF2" w:rsidRDefault="009B4703" w:rsidP="00F3028F">
      <w:pPr>
        <w:rPr>
          <w:lang w:val="en-GB"/>
        </w:rPr>
      </w:pPr>
      <w:r>
        <w:rPr>
          <w:lang w:val="en-GB"/>
        </w:rPr>
        <w:t>Describe</w:t>
      </w:r>
      <w:r w:rsidRPr="009B4703">
        <w:rPr>
          <w:lang w:val="en-GB"/>
        </w:rPr>
        <w:t xml:space="preserve"> the scope of your translational project and all of your methods (e.g., interventions). </w:t>
      </w:r>
      <w:r w:rsidR="00F3028F" w:rsidRPr="009B4703">
        <w:rPr>
          <w:lang w:val="en-GB"/>
        </w:rPr>
        <w:t>Here are key components you should include in your methodology</w:t>
      </w:r>
      <w:r w:rsidR="00F3028F">
        <w:rPr>
          <w:lang w:val="en-GB"/>
        </w:rPr>
        <w:t>:</w:t>
      </w:r>
    </w:p>
    <w:p w14:paraId="1DD69CF1" w14:textId="77777777" w:rsidR="00C6139E" w:rsidRDefault="00C6139E" w:rsidP="00D32926">
      <w:pPr>
        <w:pStyle w:val="Heading2"/>
      </w:pPr>
      <w:r w:rsidRPr="00C6139E">
        <w:t xml:space="preserve"> </w:t>
      </w:r>
      <w:r>
        <w:t xml:space="preserve">PICO </w:t>
      </w:r>
      <w:r w:rsidRPr="00D32926">
        <w:t>Framework</w:t>
      </w:r>
      <w:r>
        <w:t xml:space="preserve"> </w:t>
      </w:r>
    </w:p>
    <w:p w14:paraId="4D4F86EB" w14:textId="77777777" w:rsidR="00D32926" w:rsidRPr="00D32926" w:rsidRDefault="00D32926" w:rsidP="00D32926"/>
    <w:p w14:paraId="7EF7B624" w14:textId="77777777" w:rsidR="00C6139E" w:rsidRDefault="00C6139E" w:rsidP="00D32926">
      <w:pPr>
        <w:pStyle w:val="Heading2"/>
      </w:pPr>
      <w:r>
        <w:t xml:space="preserve">SMART Statement </w:t>
      </w:r>
      <w:r w:rsidRPr="00D32926">
        <w:t>Components</w:t>
      </w:r>
      <w:r>
        <w:t xml:space="preserve"> </w:t>
      </w:r>
    </w:p>
    <w:p w14:paraId="00137BF1" w14:textId="77777777" w:rsidR="00C6139E" w:rsidRDefault="00C6139E" w:rsidP="00D32926">
      <w:pPr>
        <w:pStyle w:val="Heading3"/>
      </w:pPr>
      <w:r>
        <w:t>SMART Statement</w:t>
      </w:r>
    </w:p>
    <w:p w14:paraId="06867F95" w14:textId="77777777" w:rsidR="00C6139E" w:rsidRPr="00D32926" w:rsidRDefault="00C6139E" w:rsidP="00D32926">
      <w:pPr>
        <w:pStyle w:val="Heading2"/>
      </w:pPr>
      <w:r>
        <w:t xml:space="preserve">Setting </w:t>
      </w:r>
    </w:p>
    <w:p w14:paraId="70D91EFD" w14:textId="77777777" w:rsidR="00D32926" w:rsidRPr="00D32926" w:rsidRDefault="00C6139E" w:rsidP="00D32926">
      <w:pPr>
        <w:pStyle w:val="Heading3"/>
      </w:pPr>
      <w:r>
        <w:t>Population</w:t>
      </w:r>
    </w:p>
    <w:p w14:paraId="5486CFAE" w14:textId="77777777" w:rsidR="00D32926" w:rsidRPr="00D32926" w:rsidRDefault="00C6139E" w:rsidP="00D32926">
      <w:pPr>
        <w:pStyle w:val="Heading3"/>
      </w:pPr>
      <w:r>
        <w:t>Inclusion</w:t>
      </w:r>
      <w:r w:rsidR="00D32926">
        <w:t xml:space="preserve"> Criteria</w:t>
      </w:r>
    </w:p>
    <w:p w14:paraId="52DA3315" w14:textId="77777777" w:rsidR="00C6139E" w:rsidRPr="00D32926" w:rsidRDefault="00C6139E" w:rsidP="00D32926">
      <w:pPr>
        <w:pStyle w:val="Heading3"/>
      </w:pPr>
      <w:r w:rsidRPr="00D32926">
        <w:t>Exclusion</w:t>
      </w:r>
      <w:r w:rsidR="00D32926" w:rsidRPr="00D32926">
        <w:t xml:space="preserve"> Criteria</w:t>
      </w:r>
    </w:p>
    <w:p w14:paraId="17E6838C" w14:textId="77777777" w:rsidR="00C6139E" w:rsidRDefault="00C6139E" w:rsidP="00C6139E">
      <w:pPr>
        <w:pStyle w:val="Heading2"/>
      </w:pPr>
      <w:r>
        <w:t>Project Design</w:t>
      </w:r>
    </w:p>
    <w:p w14:paraId="01516050" w14:textId="77777777" w:rsidR="00C6139E" w:rsidRDefault="00C6139E" w:rsidP="00D32926">
      <w:pPr>
        <w:pStyle w:val="Heading3"/>
      </w:pPr>
      <w:r>
        <w:t xml:space="preserve">Model or Framework  </w:t>
      </w:r>
    </w:p>
    <w:p w14:paraId="29E8975C" w14:textId="77777777" w:rsidR="009B4703" w:rsidRDefault="009B4703" w:rsidP="009B4703">
      <w:pPr>
        <w:pStyle w:val="SectionTitle"/>
        <w:rPr>
          <w:lang w:val="en-GB"/>
        </w:rPr>
      </w:pPr>
      <w:bookmarkStart w:id="4" w:name="_Toc176966792"/>
      <w:r>
        <w:rPr>
          <w:lang w:val="en-GB"/>
        </w:rPr>
        <w:lastRenderedPageBreak/>
        <w:t>Section 4: Results</w:t>
      </w:r>
      <w:bookmarkEnd w:id="4"/>
    </w:p>
    <w:p w14:paraId="5B036409" w14:textId="77777777" w:rsidR="009B4703" w:rsidRPr="009B4703" w:rsidRDefault="009B4703" w:rsidP="009B4703">
      <w:pPr>
        <w:rPr>
          <w:lang w:val="en-GB"/>
        </w:rPr>
      </w:pPr>
      <w:r w:rsidRPr="009B4703">
        <w:rPr>
          <w:lang w:val="en-GB"/>
        </w:rPr>
        <w:t>You may detail all of the results you collected. You may choose to use tables or graphs to show your results.</w:t>
      </w:r>
    </w:p>
    <w:p w14:paraId="4F46C796" w14:textId="77777777" w:rsidR="007264BA" w:rsidRPr="00FF7E42" w:rsidRDefault="009B4703" w:rsidP="007264BA">
      <w:pPr>
        <w:rPr>
          <w:lang w:val="en-GB"/>
        </w:rPr>
      </w:pPr>
      <w:r w:rsidRPr="009B4703">
        <w:rPr>
          <w:lang w:val="en-GB"/>
        </w:rPr>
        <w:t xml:space="preserve">If you are using a table to present the summary of data, write a paragraph introducing the information presented here. Make sure each table is numbered sequentially. Use APA style to format tables. </w:t>
      </w:r>
      <w:r w:rsidR="007264BA" w:rsidRPr="009B4703">
        <w:rPr>
          <w:lang w:val="en-GB"/>
        </w:rPr>
        <w:t>You may only need brief, connecting text between your tables of results.</w:t>
      </w:r>
    </w:p>
    <w:p w14:paraId="2C219AC7" w14:textId="6963A579" w:rsidR="009B4703" w:rsidRPr="009B4703" w:rsidRDefault="009B4703" w:rsidP="009B4703">
      <w:pPr>
        <w:rPr>
          <w:lang w:val="en-GB"/>
        </w:rPr>
      </w:pPr>
    </w:p>
    <w:p w14:paraId="203B9CDC" w14:textId="77777777" w:rsidR="009B4703" w:rsidRPr="009B4703" w:rsidRDefault="009B4703" w:rsidP="009B4703">
      <w:pPr>
        <w:rPr>
          <w:lang w:val="en-GB"/>
        </w:rPr>
      </w:pPr>
    </w:p>
    <w:p w14:paraId="7A730665" w14:textId="77777777" w:rsidR="009B4703" w:rsidRDefault="009B4703" w:rsidP="009B4703">
      <w:pPr>
        <w:rPr>
          <w:lang w:val="en-GB"/>
        </w:rPr>
      </w:pPr>
    </w:p>
    <w:p w14:paraId="29C94F66" w14:textId="77777777" w:rsidR="009B4703" w:rsidRDefault="009B4703" w:rsidP="009B4703">
      <w:pPr>
        <w:pStyle w:val="SectionTitle"/>
        <w:rPr>
          <w:lang w:val="en-GB"/>
        </w:rPr>
      </w:pPr>
      <w:bookmarkStart w:id="5" w:name="_Toc176966793"/>
      <w:r>
        <w:rPr>
          <w:lang w:val="en-GB"/>
        </w:rPr>
        <w:lastRenderedPageBreak/>
        <w:t>Section 5: Discussion</w:t>
      </w:r>
      <w:bookmarkEnd w:id="5"/>
    </w:p>
    <w:p w14:paraId="2AF7B587" w14:textId="77777777" w:rsidR="009B4703" w:rsidRPr="009B4703" w:rsidRDefault="009B4703" w:rsidP="009B4703">
      <w:pPr>
        <w:rPr>
          <w:vertAlign w:val="subscript"/>
          <w:lang w:val="en-GB"/>
        </w:rPr>
      </w:pPr>
      <w:r w:rsidRPr="009B4703">
        <w:rPr>
          <w:lang w:val="en-GB"/>
        </w:rPr>
        <w:t xml:space="preserve">In this section, apply your own reasoning and judgment on the findings of your translational project in order to draw conclusions. </w:t>
      </w:r>
    </w:p>
    <w:p w14:paraId="7BFBBBBB" w14:textId="77777777" w:rsidR="009B4703" w:rsidRDefault="009B4703" w:rsidP="009B4703">
      <w:pPr>
        <w:rPr>
          <w:lang w:val="en-GB"/>
        </w:rPr>
      </w:pPr>
      <w:r w:rsidRPr="009B4703">
        <w:rPr>
          <w:lang w:val="en-GB"/>
        </w:rPr>
        <w:t xml:space="preserve">Contextualise </w:t>
      </w:r>
      <w:proofErr w:type="gramStart"/>
      <w:r w:rsidRPr="009B4703">
        <w:rPr>
          <w:lang w:val="en-GB"/>
        </w:rPr>
        <w:t>your</w:t>
      </w:r>
      <w:proofErr w:type="gramEnd"/>
      <w:r w:rsidRPr="009B4703">
        <w:rPr>
          <w:lang w:val="en-GB"/>
        </w:rPr>
        <w:t xml:space="preserve"> thinking within the literature you surveyed in Section 2, but make sure that you draw some of your own, unique conclusions from your work. </w:t>
      </w:r>
    </w:p>
    <w:p w14:paraId="035DDDEA" w14:textId="77777777" w:rsidR="009B4703" w:rsidRDefault="009B4703" w:rsidP="009B4703">
      <w:pPr>
        <w:rPr>
          <w:lang w:val="en-GB"/>
        </w:rPr>
      </w:pPr>
    </w:p>
    <w:p w14:paraId="4316F98E" w14:textId="77777777" w:rsidR="009B4703" w:rsidRDefault="009B4703" w:rsidP="009B4703">
      <w:pPr>
        <w:pStyle w:val="SectionTitle"/>
        <w:rPr>
          <w:lang w:val="en-GB"/>
        </w:rPr>
      </w:pPr>
      <w:bookmarkStart w:id="6" w:name="_Toc176966794"/>
      <w:r>
        <w:rPr>
          <w:lang w:val="en-GB"/>
        </w:rPr>
        <w:lastRenderedPageBreak/>
        <w:t>Section 6: Study Limitations</w:t>
      </w:r>
      <w:bookmarkEnd w:id="6"/>
    </w:p>
    <w:p w14:paraId="6370821E" w14:textId="77777777" w:rsidR="009B4703" w:rsidRPr="009B4703" w:rsidRDefault="009B4703" w:rsidP="009B4703">
      <w:r w:rsidRPr="009B4703">
        <w:t xml:space="preserve">In this section, list your limitations of the study. These are “those characteristics of design or methodology that impacted or influenced the interpretation of the findings from your research. They are the constraints on generalizability, applications to practice, and/or utility of findings that are the result of the ways in which you initially chose to design the study or the method used to establish internal and external validity or the result of unanticipated challenges that emerged during the study.” </w:t>
      </w:r>
    </w:p>
    <w:p w14:paraId="6E3CA850" w14:textId="77777777" w:rsidR="009B4703" w:rsidRPr="009B4703" w:rsidRDefault="009B4703" w:rsidP="009B4703"/>
    <w:p w14:paraId="28120917" w14:textId="77777777" w:rsidR="009B4703" w:rsidRPr="009B4703" w:rsidRDefault="009B4703" w:rsidP="009B4703"/>
    <w:p w14:paraId="56F36CEE" w14:textId="77777777" w:rsidR="009B4703" w:rsidRDefault="009B4703" w:rsidP="009B4703">
      <w:pPr>
        <w:rPr>
          <w:sz w:val="21"/>
          <w:szCs w:val="21"/>
        </w:rPr>
      </w:pPr>
      <w:r w:rsidRPr="009B4703">
        <w:rPr>
          <w:sz w:val="21"/>
          <w:szCs w:val="21"/>
        </w:rPr>
        <w:t xml:space="preserve">Price, J. H. and </w:t>
      </w:r>
      <w:proofErr w:type="spellStart"/>
      <w:r w:rsidRPr="009B4703">
        <w:rPr>
          <w:sz w:val="21"/>
          <w:szCs w:val="21"/>
        </w:rPr>
        <w:t>Murnan</w:t>
      </w:r>
      <w:proofErr w:type="spellEnd"/>
      <w:r w:rsidRPr="009B4703">
        <w:rPr>
          <w:sz w:val="21"/>
          <w:szCs w:val="21"/>
        </w:rPr>
        <w:t>, J. (2004) “Research Limitations and the Necessity of Reporting Them.” </w:t>
      </w:r>
      <w:r w:rsidRPr="009B4703">
        <w:rPr>
          <w:i/>
          <w:iCs/>
          <w:sz w:val="21"/>
          <w:szCs w:val="21"/>
        </w:rPr>
        <w:t>American Journal of Health Education,</w:t>
      </w:r>
      <w:r w:rsidRPr="009B4703">
        <w:rPr>
          <w:sz w:val="21"/>
          <w:szCs w:val="21"/>
        </w:rPr>
        <w:t> 35(2), 66-67.</w:t>
      </w:r>
    </w:p>
    <w:p w14:paraId="53A6BB6E" w14:textId="77777777" w:rsidR="009B4703" w:rsidRDefault="009B4703" w:rsidP="009B4703">
      <w:pPr>
        <w:rPr>
          <w:sz w:val="21"/>
          <w:szCs w:val="21"/>
        </w:rPr>
      </w:pPr>
    </w:p>
    <w:p w14:paraId="3E71440D" w14:textId="77777777" w:rsidR="009B4703" w:rsidRDefault="009B4703" w:rsidP="009B4703">
      <w:pPr>
        <w:pStyle w:val="SectionTitle"/>
      </w:pPr>
      <w:bookmarkStart w:id="7" w:name="_Toc176966795"/>
      <w:r>
        <w:lastRenderedPageBreak/>
        <w:t>Section 7: Conclusions</w:t>
      </w:r>
      <w:bookmarkEnd w:id="7"/>
    </w:p>
    <w:p w14:paraId="1A4C7F71" w14:textId="77777777" w:rsidR="009B4703" w:rsidRDefault="009B4703" w:rsidP="009B4703">
      <w:pPr>
        <w:rPr>
          <w:lang w:val="en-GB"/>
        </w:rPr>
      </w:pPr>
      <w:r w:rsidRPr="009B4703">
        <w:rPr>
          <w:lang w:val="en-GB"/>
        </w:rPr>
        <w:t xml:space="preserve">The conclusion of your translational paper is intended to help the reader understand why your project should matter to them after they have finished reading the paper. </w:t>
      </w:r>
    </w:p>
    <w:p w14:paraId="03C1C7EE" w14:textId="77777777" w:rsidR="009B4703" w:rsidRDefault="009B4703" w:rsidP="009B4703">
      <w:pPr>
        <w:rPr>
          <w:lang w:val="en-GB"/>
        </w:rPr>
      </w:pPr>
      <w:r w:rsidRPr="009B4703">
        <w:rPr>
          <w:lang w:val="en-GB"/>
        </w:rPr>
        <w:t xml:space="preserve">A conclusion is not merely a summary of the main topics covered or a re-statement of your problem, but a synthesis of key points and, if applicable, where you recommend new areas for future evaluation. </w:t>
      </w:r>
    </w:p>
    <w:p w14:paraId="3C1F9994" w14:textId="77777777" w:rsidR="009B4703" w:rsidRDefault="007F7AC8" w:rsidP="009B4703">
      <w:pPr>
        <w:rPr>
          <w:lang w:val="en-GB"/>
        </w:rPr>
      </w:pPr>
      <w:r>
        <w:rPr>
          <w:lang w:val="en-GB"/>
        </w:rPr>
        <w:t>You may need to write t</w:t>
      </w:r>
      <w:r w:rsidR="009B4703" w:rsidRPr="009B4703">
        <w:rPr>
          <w:lang w:val="en-GB"/>
        </w:rPr>
        <w:t xml:space="preserve">hree or more paragraphs </w:t>
      </w:r>
      <w:r>
        <w:rPr>
          <w:lang w:val="en-GB"/>
        </w:rPr>
        <w:t>for</w:t>
      </w:r>
      <w:r w:rsidR="009B4703" w:rsidRPr="009B4703">
        <w:rPr>
          <w:lang w:val="en-GB"/>
        </w:rPr>
        <w:t xml:space="preserve"> this section.</w:t>
      </w:r>
    </w:p>
    <w:p w14:paraId="23538B60" w14:textId="77777777" w:rsidR="001E1C01" w:rsidRDefault="001E1C01" w:rsidP="001E1C01">
      <w:pPr>
        <w:pStyle w:val="SectionTitle"/>
        <w:rPr>
          <w:lang w:val="en-GB"/>
        </w:rPr>
      </w:pPr>
      <w:bookmarkStart w:id="8" w:name="_Toc176966796"/>
      <w:r>
        <w:rPr>
          <w:lang w:val="en-GB"/>
        </w:rPr>
        <w:lastRenderedPageBreak/>
        <w:t>References</w:t>
      </w:r>
      <w:bookmarkEnd w:id="8"/>
    </w:p>
    <w:p w14:paraId="571695B9" w14:textId="77777777" w:rsidR="001E1C01" w:rsidRDefault="001E1C01" w:rsidP="001E1C01">
      <w:pPr>
        <w:ind w:left="720" w:hanging="720"/>
      </w:pPr>
      <w:r>
        <w:t xml:space="preserve">Author, A. A., Author, B. B., &amp; Author, C. C. (Year). Title of article. </w:t>
      </w:r>
      <w:r>
        <w:rPr>
          <w:rStyle w:val="Emphasis"/>
        </w:rPr>
        <w:t>Title of Periodical, volume number</w:t>
      </w:r>
      <w:r>
        <w:t>(issue number), pages.</w:t>
      </w:r>
    </w:p>
    <w:p w14:paraId="187ACEB9" w14:textId="77777777" w:rsidR="001E1C01" w:rsidRDefault="001E1C01" w:rsidP="001E1C01">
      <w:pPr>
        <w:ind w:left="720" w:hanging="720"/>
      </w:pPr>
      <w:r>
        <w:t xml:space="preserve">Author, A. A. (Year of publication). </w:t>
      </w:r>
      <w:r>
        <w:rPr>
          <w:rStyle w:val="Emphasis"/>
        </w:rPr>
        <w:t>Title of work: Capital letter also for subtitle</w:t>
      </w:r>
      <w:r>
        <w:t>. Location: Publisher.</w:t>
      </w:r>
    </w:p>
    <w:p w14:paraId="3A5953FE" w14:textId="669A5381" w:rsidR="001E1C01" w:rsidRDefault="001E1C01" w:rsidP="001E1C01">
      <w:pPr>
        <w:ind w:left="720" w:hanging="720"/>
      </w:pPr>
      <w:r>
        <w:t xml:space="preserve">Author, A. A., &amp; Author, B. B. (Date of publication). Title of article. </w:t>
      </w:r>
      <w:r>
        <w:rPr>
          <w:rStyle w:val="Emphasis"/>
        </w:rPr>
        <w:t>Title of Online Periodical, volume number</w:t>
      </w:r>
      <w:r>
        <w:t xml:space="preserve">(issue number if available). Retrieved from </w:t>
      </w:r>
      <w:r>
        <w:br/>
      </w:r>
      <w:hyperlink r:id="rId19" w:history="1">
        <w:r w:rsidRPr="002F3DD7">
          <w:rPr>
            <w:rStyle w:val="Hyperlink"/>
          </w:rPr>
          <w:t>http://www.someaddress.com/full/url/</w:t>
        </w:r>
      </w:hyperlink>
    </w:p>
    <w:p w14:paraId="0FF80760" w14:textId="2BA54375" w:rsidR="001E1C01" w:rsidRDefault="001E1C01" w:rsidP="001E1C01">
      <w:pPr>
        <w:ind w:left="720" w:hanging="720"/>
      </w:pPr>
      <w:r>
        <w:t xml:space="preserve">Author, A. A., &amp; Author, B. B. (Date of publication). Title of article. </w:t>
      </w:r>
      <w:r>
        <w:rPr>
          <w:rStyle w:val="Emphasis"/>
        </w:rPr>
        <w:t xml:space="preserve">Title of Journal, volume number, </w:t>
      </w:r>
      <w:r>
        <w:t xml:space="preserve">page range. doi:0000000/000000000000 or </w:t>
      </w:r>
      <w:hyperlink r:id="rId20" w:history="1">
        <w:r w:rsidRPr="002F3DD7">
          <w:rPr>
            <w:rStyle w:val="Hyperlink"/>
          </w:rPr>
          <w:t>http://dx.doi.org/10.0000/0000</w:t>
        </w:r>
      </w:hyperlink>
    </w:p>
    <w:p w14:paraId="393FA805" w14:textId="37A3E7C9" w:rsidR="001E1C01" w:rsidRDefault="001E1C01" w:rsidP="001E1C01">
      <w:pPr>
        <w:ind w:left="720" w:hanging="720"/>
        <w:rPr>
          <w:rStyle w:val="Hyperlink"/>
        </w:rPr>
      </w:pPr>
      <w:proofErr w:type="spellStart"/>
      <w:r>
        <w:t>Angeli</w:t>
      </w:r>
      <w:proofErr w:type="spellEnd"/>
      <w:r>
        <w:t xml:space="preserve">, E., Wagner, J., </w:t>
      </w:r>
      <w:proofErr w:type="spellStart"/>
      <w:r>
        <w:t>Lawrick</w:t>
      </w:r>
      <w:proofErr w:type="spellEnd"/>
      <w:r>
        <w:t xml:space="preserve">, E., Moore, K., Anderson, M., </w:t>
      </w:r>
      <w:proofErr w:type="spellStart"/>
      <w:r>
        <w:t>Soderlund</w:t>
      </w:r>
      <w:proofErr w:type="spellEnd"/>
      <w:r>
        <w:t xml:space="preserve">, L., &amp; </w:t>
      </w:r>
      <w:proofErr w:type="spellStart"/>
      <w:r>
        <w:t>Brizee</w:t>
      </w:r>
      <w:proofErr w:type="spellEnd"/>
      <w:r>
        <w:t xml:space="preserve">, A. (2010, May 5). General format. Retrieved from </w:t>
      </w:r>
      <w:hyperlink r:id="rId21" w:history="1">
        <w:r w:rsidRPr="002F3DD7">
          <w:rPr>
            <w:rStyle w:val="Hyperlink"/>
          </w:rPr>
          <w:t>http://owl.english.purdue.edu/owl/resource/560/01/</w:t>
        </w:r>
      </w:hyperlink>
    </w:p>
    <w:p w14:paraId="5A1D9FDB" w14:textId="77777777" w:rsidR="00FD0AB9" w:rsidRPr="00FD0AB9" w:rsidRDefault="00FD0AB9" w:rsidP="00FD0AB9">
      <w:pPr>
        <w:rPr>
          <w:lang w:val="en-GB"/>
        </w:rPr>
      </w:pPr>
    </w:p>
    <w:p w14:paraId="3D8A7ECF" w14:textId="77777777" w:rsidR="009B4703" w:rsidRPr="009B4703" w:rsidRDefault="009B4703" w:rsidP="009B4703">
      <w:pPr>
        <w:rPr>
          <w:lang w:val="en-GB"/>
        </w:rPr>
      </w:pPr>
    </w:p>
    <w:sdt>
      <w:sdtPr>
        <w:id w:val="-573587230"/>
        <w:bibliography/>
      </w:sdtPr>
      <w:sdtEndPr/>
      <w:sdtContent>
        <w:p w14:paraId="052F9468" w14:textId="77777777" w:rsidR="009B4703" w:rsidRDefault="009B4703" w:rsidP="009B4703"/>
        <w:p w14:paraId="0D5D1F05" w14:textId="77777777" w:rsidR="009B4703" w:rsidRPr="009B4703" w:rsidRDefault="009B4703" w:rsidP="009B4703"/>
        <w:p w14:paraId="487BAFFF" w14:textId="77777777" w:rsidR="00E93406" w:rsidRDefault="009C6D47">
          <w:pPr>
            <w:pStyle w:val="Bibliography"/>
          </w:pPr>
        </w:p>
      </w:sdtContent>
    </w:sdt>
    <w:p w14:paraId="4C1BB7C8" w14:textId="77777777" w:rsidR="00595927" w:rsidRDefault="00595927" w:rsidP="009B4703">
      <w:pPr>
        <w:pStyle w:val="Caption"/>
      </w:pPr>
    </w:p>
    <w:p w14:paraId="5E664DF1" w14:textId="77777777" w:rsidR="00595927" w:rsidRDefault="00595927" w:rsidP="009B4703">
      <w:pPr>
        <w:pStyle w:val="TableFigure"/>
        <w:jc w:val="center"/>
      </w:pPr>
    </w:p>
    <w:p w14:paraId="068F3FAA" w14:textId="77777777" w:rsidR="001E1C01" w:rsidRPr="00FD0AB9" w:rsidRDefault="001E1C01" w:rsidP="001E1C01">
      <w:pPr>
        <w:rPr>
          <w:lang w:val="en-GB"/>
        </w:rPr>
      </w:pPr>
    </w:p>
    <w:p w14:paraId="408A13FB" w14:textId="77777777" w:rsidR="00E47F10" w:rsidRDefault="00E47F10" w:rsidP="003534AE">
      <w:pPr>
        <w:pStyle w:val="SectionTitle"/>
      </w:pPr>
      <w:bookmarkStart w:id="9" w:name="_Toc176966797"/>
      <w:r>
        <w:lastRenderedPageBreak/>
        <w:t>Appendix A: Glossary of Terms</w:t>
      </w:r>
      <w:bookmarkEnd w:id="9"/>
    </w:p>
    <w:p w14:paraId="0C2D5902" w14:textId="77777777" w:rsidR="00943F4D" w:rsidRDefault="00123E54" w:rsidP="00943F4D">
      <w:pPr>
        <w:pStyle w:val="NoSpacing"/>
      </w:pPr>
      <w:r>
        <w:t>List terms in alphabetical order</w:t>
      </w:r>
      <w:r w:rsidR="00943F4D">
        <w:t xml:space="preserve">. </w:t>
      </w:r>
    </w:p>
    <w:p w14:paraId="42BC4684" w14:textId="77777777" w:rsidR="00943F4D" w:rsidRDefault="00943F4D" w:rsidP="00943F4D">
      <w:pPr>
        <w:pStyle w:val="NoSpacing"/>
        <w:ind w:left="2160" w:hanging="2160"/>
      </w:pPr>
      <w:r w:rsidRPr="00943F4D">
        <w:rPr>
          <w:b/>
          <w:bCs/>
        </w:rPr>
        <w:t>Term</w:t>
      </w:r>
      <w:r>
        <w:rPr>
          <w:b/>
          <w:bCs/>
        </w:rPr>
        <w:t xml:space="preserve"> 1</w:t>
      </w:r>
      <w:r>
        <w:tab/>
        <w:t>Start the definition here. This is an example of a hanging indentation. The definition is separated from the term by 1.5”. After typing the term, press the Tab key to place the cursor at the location to start the definition.</w:t>
      </w:r>
    </w:p>
    <w:p w14:paraId="4BEA16E9" w14:textId="77777777" w:rsidR="00943F4D" w:rsidRPr="00943F4D" w:rsidRDefault="00943F4D" w:rsidP="00943F4D">
      <w:pPr>
        <w:pStyle w:val="NoSpacing"/>
        <w:ind w:left="1440" w:hanging="1440"/>
      </w:pPr>
      <w:r>
        <w:rPr>
          <w:b/>
          <w:bCs/>
        </w:rPr>
        <w:t>Term 2</w:t>
      </w:r>
      <w:r>
        <w:rPr>
          <w:b/>
          <w:bCs/>
        </w:rPr>
        <w:tab/>
      </w:r>
      <w:r>
        <w:rPr>
          <w:b/>
          <w:bCs/>
        </w:rPr>
        <w:tab/>
      </w:r>
      <w:r w:rsidRPr="00943F4D">
        <w:t>Start of the definition for Term 2 here.</w:t>
      </w:r>
    </w:p>
    <w:p w14:paraId="6E7DC421" w14:textId="77777777" w:rsidR="001E1C01" w:rsidRDefault="001E1C01" w:rsidP="003534AE">
      <w:pPr>
        <w:pStyle w:val="SectionTitle"/>
      </w:pPr>
      <w:bookmarkStart w:id="10" w:name="_Toc176966798"/>
      <w:r w:rsidRPr="003534AE">
        <w:lastRenderedPageBreak/>
        <w:t xml:space="preserve">Appendix </w:t>
      </w:r>
      <w:r w:rsidR="00E47F10">
        <w:t>B</w:t>
      </w:r>
      <w:r w:rsidRPr="003534AE">
        <w:t>: Project Management Plan</w:t>
      </w:r>
      <w:bookmarkEnd w:id="10"/>
    </w:p>
    <w:p w14:paraId="69DA1DDF" w14:textId="77777777" w:rsidR="007D4706" w:rsidRDefault="009A0EEE" w:rsidP="007D4706">
      <w:pPr>
        <w:pStyle w:val="Heading2"/>
        <w:rPr>
          <w:webHidden/>
        </w:rPr>
      </w:pPr>
      <w:r>
        <w:t>Project Overview</w:t>
      </w:r>
      <w:r w:rsidR="007D4706" w:rsidRPr="007D4706">
        <w:rPr>
          <w:webHidden/>
        </w:rPr>
        <w:tab/>
      </w:r>
    </w:p>
    <w:p w14:paraId="6FB8E5D3" w14:textId="77777777" w:rsidR="007D4706" w:rsidRPr="007D4706" w:rsidRDefault="00762843" w:rsidP="007D4706">
      <w:pPr>
        <w:rPr>
          <w:b/>
          <w:bCs/>
          <w:iCs/>
        </w:rPr>
      </w:pPr>
      <w:r>
        <w:rPr>
          <w:lang w:val="en"/>
        </w:rPr>
        <w:t>No more than t</w:t>
      </w:r>
      <w:r w:rsidR="007D4706" w:rsidRPr="007D4706">
        <w:rPr>
          <w:lang w:val="en"/>
        </w:rPr>
        <w:t>hree paragraphs describing your project</w:t>
      </w:r>
      <w:r>
        <w:rPr>
          <w:lang w:val="en"/>
        </w:rPr>
        <w:t>.</w:t>
      </w:r>
    </w:p>
    <w:p w14:paraId="2355CC7C" w14:textId="77777777" w:rsidR="007D4706" w:rsidRPr="007D4706" w:rsidRDefault="00762843" w:rsidP="007D4706">
      <w:pPr>
        <w:pStyle w:val="Heading2"/>
      </w:pPr>
      <w:r>
        <w:t xml:space="preserve">Proposed </w:t>
      </w:r>
      <w:r w:rsidR="009A0EEE">
        <w:t>Solution</w:t>
      </w:r>
    </w:p>
    <w:p w14:paraId="2D927C34" w14:textId="77777777" w:rsidR="007D4706" w:rsidRPr="007D4706" w:rsidRDefault="00D20A7B" w:rsidP="007D4706">
      <w:pPr>
        <w:pStyle w:val="Heading2"/>
      </w:pPr>
      <w:r>
        <w:t>Project Integration</w:t>
      </w:r>
    </w:p>
    <w:p w14:paraId="67B3917C" w14:textId="77777777" w:rsidR="007D4706" w:rsidRPr="007D4706" w:rsidRDefault="007D4706" w:rsidP="007D4706">
      <w:pPr>
        <w:pStyle w:val="Heading3"/>
      </w:pPr>
      <w:r w:rsidRPr="007D4706">
        <w:t xml:space="preserve">The </w:t>
      </w:r>
      <w:r w:rsidR="00483BD1">
        <w:t>o</w:t>
      </w:r>
      <w:r w:rsidRPr="007D4706">
        <w:t>rganization (</w:t>
      </w:r>
      <w:r w:rsidR="00483BD1">
        <w:t>c</w:t>
      </w:r>
      <w:r w:rsidRPr="007D4706">
        <w:t>hart)</w:t>
      </w:r>
      <w:r w:rsidRPr="007D4706">
        <w:tab/>
      </w:r>
    </w:p>
    <w:p w14:paraId="6EE11D88" w14:textId="77777777" w:rsidR="007D4706" w:rsidRPr="007D4706" w:rsidRDefault="007D4706" w:rsidP="007D4706">
      <w:pPr>
        <w:pStyle w:val="Heading3"/>
      </w:pPr>
      <w:r w:rsidRPr="007D4706">
        <w:t>Dr. Alter System Snapshot (</w:t>
      </w:r>
      <w:r w:rsidR="00483BD1">
        <w:t>c</w:t>
      </w:r>
      <w:r w:rsidRPr="007D4706">
        <w:t xml:space="preserve">hart)            </w:t>
      </w:r>
    </w:p>
    <w:p w14:paraId="4D36E24B" w14:textId="77777777" w:rsidR="007D4706" w:rsidRPr="007D4706" w:rsidRDefault="00F61713" w:rsidP="007D4706">
      <w:pPr>
        <w:pStyle w:val="Heading2"/>
        <w:rPr>
          <w:webHidden/>
        </w:rPr>
      </w:pPr>
      <w:r>
        <w:t>Project Scope Management</w:t>
      </w:r>
    </w:p>
    <w:p w14:paraId="4D9422B3" w14:textId="77777777" w:rsidR="007D4706" w:rsidRPr="007D4706" w:rsidRDefault="007D4706" w:rsidP="007D4706">
      <w:pPr>
        <w:pStyle w:val="Heading3"/>
      </w:pPr>
      <w:r w:rsidRPr="007D4706">
        <w:t xml:space="preserve">Scope </w:t>
      </w:r>
      <w:r w:rsidR="00483BD1">
        <w:t>s</w:t>
      </w:r>
      <w:r w:rsidRPr="007D4706">
        <w:t xml:space="preserve">tatement </w:t>
      </w:r>
    </w:p>
    <w:p w14:paraId="4704037F" w14:textId="77777777" w:rsidR="007D4706" w:rsidRPr="007D4706" w:rsidRDefault="007D4706" w:rsidP="007D4706">
      <w:pPr>
        <w:pStyle w:val="Heading3"/>
      </w:pPr>
      <w:r w:rsidRPr="007D4706">
        <w:t xml:space="preserve">Project </w:t>
      </w:r>
      <w:r w:rsidR="00483BD1">
        <w:t>c</w:t>
      </w:r>
      <w:r w:rsidRPr="007D4706">
        <w:t>harter</w:t>
      </w:r>
    </w:p>
    <w:p w14:paraId="0006EA25" w14:textId="77777777" w:rsidR="007D4706" w:rsidRPr="007D4706" w:rsidRDefault="007D4706" w:rsidP="007D4706">
      <w:pPr>
        <w:pStyle w:val="Heading3"/>
        <w:rPr>
          <w:webHidden/>
        </w:rPr>
      </w:pPr>
      <w:r w:rsidRPr="007D4706">
        <w:t xml:space="preserve">Requirements / </w:t>
      </w:r>
      <w:r w:rsidR="00483BD1">
        <w:t>c</w:t>
      </w:r>
      <w:r w:rsidRPr="007D4706">
        <w:t>haracteristics</w:t>
      </w:r>
      <w:r w:rsidRPr="007D4706">
        <w:rPr>
          <w:webHidden/>
        </w:rPr>
        <w:tab/>
      </w:r>
    </w:p>
    <w:p w14:paraId="24513A1A" w14:textId="77777777" w:rsidR="007D4706" w:rsidRPr="007D4706" w:rsidRDefault="007D4706" w:rsidP="007D4706">
      <w:pPr>
        <w:pStyle w:val="Heading3"/>
      </w:pPr>
      <w:r w:rsidRPr="007D4706">
        <w:t xml:space="preserve">Acceptance </w:t>
      </w:r>
      <w:r w:rsidR="00483BD1">
        <w:t>c</w:t>
      </w:r>
      <w:r w:rsidRPr="007D4706">
        <w:t>riteria</w:t>
      </w:r>
      <w:r w:rsidRPr="007D4706">
        <w:rPr>
          <w:webHidden/>
        </w:rPr>
        <w:tab/>
      </w:r>
    </w:p>
    <w:p w14:paraId="5B2EB4D0" w14:textId="77777777" w:rsidR="007D4706" w:rsidRPr="007D4706" w:rsidRDefault="007D4706" w:rsidP="007D4706">
      <w:pPr>
        <w:pStyle w:val="Heading3"/>
        <w:rPr>
          <w:i/>
        </w:rPr>
      </w:pPr>
      <w:r w:rsidRPr="007D4706">
        <w:t xml:space="preserve">Project </w:t>
      </w:r>
      <w:r w:rsidR="00483BD1">
        <w:t>d</w:t>
      </w:r>
      <w:r w:rsidRPr="007D4706">
        <w:t>eliverables</w:t>
      </w:r>
      <w:r w:rsidRPr="007D4706">
        <w:rPr>
          <w:webHidden/>
        </w:rPr>
        <w:tab/>
      </w:r>
    </w:p>
    <w:p w14:paraId="29DB6DF9" w14:textId="77777777" w:rsidR="007D4706" w:rsidRPr="007D4706" w:rsidRDefault="007D4706" w:rsidP="007D4706">
      <w:pPr>
        <w:pStyle w:val="Heading3"/>
        <w:rPr>
          <w:i/>
        </w:rPr>
      </w:pPr>
      <w:r w:rsidRPr="007D4706">
        <w:t xml:space="preserve">SWOT </w:t>
      </w:r>
      <w:r w:rsidR="00483BD1">
        <w:t>a</w:t>
      </w:r>
      <w:r w:rsidRPr="007D4706">
        <w:t>nalysis</w:t>
      </w:r>
    </w:p>
    <w:p w14:paraId="6216BE33" w14:textId="77777777" w:rsidR="007D4706" w:rsidRPr="007D4706" w:rsidRDefault="007D4706" w:rsidP="007D4706">
      <w:pPr>
        <w:pStyle w:val="Heading2"/>
        <w:rPr>
          <w:iCs/>
          <w:webHidden/>
        </w:rPr>
      </w:pPr>
      <w:r w:rsidRPr="007D4706">
        <w:t>PROJECT SCHEDULE MANAGEMENT (SCHEDULE)</w:t>
      </w:r>
      <w:r w:rsidRPr="007D4706">
        <w:rPr>
          <w:webHidden/>
        </w:rPr>
        <w:tab/>
      </w:r>
    </w:p>
    <w:p w14:paraId="1D8B9514" w14:textId="77777777" w:rsidR="007D4706" w:rsidRPr="007D4706" w:rsidRDefault="007D4706" w:rsidP="007D4706">
      <w:pPr>
        <w:pStyle w:val="Heading3"/>
        <w:rPr>
          <w:webHidden/>
        </w:rPr>
      </w:pPr>
      <w:r w:rsidRPr="007D4706">
        <w:t xml:space="preserve">Schedule </w:t>
      </w:r>
      <w:r w:rsidR="00483BD1">
        <w:t>d</w:t>
      </w:r>
      <w:r w:rsidRPr="007D4706">
        <w:t xml:space="preserve">evelopment - </w:t>
      </w:r>
      <w:r w:rsidRPr="007D4706">
        <w:rPr>
          <w:webHidden/>
        </w:rPr>
        <w:t xml:space="preserve">Gantt </w:t>
      </w:r>
      <w:r w:rsidR="00483BD1">
        <w:rPr>
          <w:webHidden/>
        </w:rPr>
        <w:t>c</w:t>
      </w:r>
      <w:r w:rsidRPr="007D4706">
        <w:rPr>
          <w:webHidden/>
        </w:rPr>
        <w:t>hart</w:t>
      </w:r>
    </w:p>
    <w:p w14:paraId="0EE2DEFC" w14:textId="77777777" w:rsidR="007D4706" w:rsidRPr="007D4706" w:rsidRDefault="007D4706" w:rsidP="007D4706">
      <w:pPr>
        <w:pStyle w:val="Heading3"/>
      </w:pPr>
      <w:r w:rsidRPr="007D4706">
        <w:t>Work Breakdown Structure</w:t>
      </w:r>
      <w:r w:rsidR="00483BD1">
        <w:t xml:space="preserve"> (WBS)</w:t>
      </w:r>
    </w:p>
    <w:p w14:paraId="30911E4C" w14:textId="77777777" w:rsidR="007D4706" w:rsidRPr="007D4706" w:rsidRDefault="007D4706" w:rsidP="007D4706">
      <w:pPr>
        <w:pStyle w:val="Heading3"/>
        <w:rPr>
          <w:webHidden/>
        </w:rPr>
      </w:pPr>
      <w:r w:rsidRPr="007D4706">
        <w:t xml:space="preserve">Schedule </w:t>
      </w:r>
      <w:r w:rsidR="00483BD1">
        <w:t>c</w:t>
      </w:r>
      <w:r w:rsidRPr="007D4706">
        <w:t>ontrol</w:t>
      </w:r>
      <w:r w:rsidRPr="007D4706">
        <w:rPr>
          <w:webHidden/>
        </w:rPr>
        <w:tab/>
      </w:r>
    </w:p>
    <w:p w14:paraId="4A441EA7" w14:textId="77777777" w:rsidR="007D4706" w:rsidRPr="007D4706" w:rsidRDefault="007D4706" w:rsidP="007D4706">
      <w:pPr>
        <w:pStyle w:val="Heading2"/>
        <w:rPr>
          <w:iCs/>
          <w:webHidden/>
        </w:rPr>
      </w:pPr>
      <w:r>
        <w:rPr>
          <w:iCs/>
        </w:rPr>
        <w:t>PR</w:t>
      </w:r>
      <w:r w:rsidRPr="007D4706">
        <w:rPr>
          <w:iCs/>
        </w:rPr>
        <w:t xml:space="preserve">OJECT </w:t>
      </w:r>
      <w:r w:rsidRPr="007D4706">
        <w:t xml:space="preserve">COST MANAGEMENT </w:t>
      </w:r>
      <w:r w:rsidRPr="007D4706">
        <w:rPr>
          <w:webHidden/>
        </w:rPr>
        <w:tab/>
      </w:r>
    </w:p>
    <w:p w14:paraId="3258CCBA" w14:textId="77777777" w:rsidR="007D4706" w:rsidRPr="007D4706" w:rsidRDefault="007D4706" w:rsidP="007D4706">
      <w:pPr>
        <w:pStyle w:val="Heading3"/>
        <w:rPr>
          <w:iCs/>
        </w:rPr>
      </w:pPr>
      <w:r w:rsidRPr="007D4706">
        <w:t xml:space="preserve">Cost </w:t>
      </w:r>
      <w:r w:rsidR="001723A0">
        <w:t>e</w:t>
      </w:r>
      <w:r w:rsidRPr="007D4706">
        <w:t>stimation</w:t>
      </w:r>
      <w:r w:rsidRPr="007D4706">
        <w:rPr>
          <w:webHidden/>
        </w:rPr>
        <w:tab/>
      </w:r>
    </w:p>
    <w:p w14:paraId="13B2D02B" w14:textId="77777777" w:rsidR="007D4706" w:rsidRPr="007D4706" w:rsidRDefault="007D4706" w:rsidP="007D4706">
      <w:pPr>
        <w:pStyle w:val="Heading3"/>
        <w:rPr>
          <w:i/>
        </w:rPr>
      </w:pPr>
      <w:r w:rsidRPr="007D4706">
        <w:t>Budget</w:t>
      </w:r>
      <w:r w:rsidRPr="007D4706">
        <w:rPr>
          <w:webHidden/>
        </w:rPr>
        <w:tab/>
      </w:r>
    </w:p>
    <w:p w14:paraId="4DE8B7DE" w14:textId="77777777" w:rsidR="007D4706" w:rsidRPr="007D4706" w:rsidRDefault="007D4706" w:rsidP="007D4706">
      <w:pPr>
        <w:pStyle w:val="Heading3"/>
        <w:rPr>
          <w:webHidden/>
        </w:rPr>
      </w:pPr>
      <w:r w:rsidRPr="007D4706">
        <w:t xml:space="preserve">Budget </w:t>
      </w:r>
      <w:r w:rsidR="001723A0">
        <w:t>c</w:t>
      </w:r>
      <w:r w:rsidRPr="007D4706">
        <w:t>ontrol</w:t>
      </w:r>
      <w:r w:rsidRPr="007D4706">
        <w:rPr>
          <w:webHidden/>
        </w:rPr>
        <w:tab/>
      </w:r>
    </w:p>
    <w:p w14:paraId="73E2ACF7" w14:textId="77777777" w:rsidR="007D4706" w:rsidRPr="007D4706" w:rsidRDefault="007D4706" w:rsidP="007D4706">
      <w:pPr>
        <w:pStyle w:val="Heading3"/>
      </w:pPr>
      <w:r w:rsidRPr="007D4706">
        <w:lastRenderedPageBreak/>
        <w:t>Cost Excel sheet</w:t>
      </w:r>
    </w:p>
    <w:p w14:paraId="5A128075" w14:textId="77777777" w:rsidR="007D4706" w:rsidRPr="007D4706" w:rsidRDefault="007D4706" w:rsidP="007D4706">
      <w:pPr>
        <w:pStyle w:val="Heading2"/>
        <w:rPr>
          <w:iCs/>
        </w:rPr>
      </w:pPr>
      <w:r>
        <w:rPr>
          <w:iCs/>
        </w:rPr>
        <w:t>PROJECT</w:t>
      </w:r>
      <w:r w:rsidRPr="007D4706">
        <w:rPr>
          <w:iCs/>
        </w:rPr>
        <w:t xml:space="preserve"> </w:t>
      </w:r>
      <w:r w:rsidRPr="007D4706">
        <w:t>QUALITY MANAGEMENT</w:t>
      </w:r>
      <w:r w:rsidRPr="007D4706">
        <w:rPr>
          <w:webHidden/>
        </w:rPr>
        <w:tab/>
      </w:r>
    </w:p>
    <w:p w14:paraId="12D6E4BE" w14:textId="77777777" w:rsidR="007D4706" w:rsidRPr="007D4706" w:rsidRDefault="007D4706" w:rsidP="007D4706">
      <w:pPr>
        <w:pStyle w:val="Heading3"/>
        <w:rPr>
          <w:i/>
        </w:rPr>
      </w:pPr>
      <w:r w:rsidRPr="007D4706">
        <w:t>Planning</w:t>
      </w:r>
      <w:r w:rsidRPr="007D4706">
        <w:rPr>
          <w:webHidden/>
        </w:rPr>
        <w:tab/>
      </w:r>
    </w:p>
    <w:p w14:paraId="59121780" w14:textId="77777777" w:rsidR="007D4706" w:rsidRPr="007D4706" w:rsidRDefault="007D4706" w:rsidP="007D4706">
      <w:pPr>
        <w:pStyle w:val="Heading3"/>
        <w:rPr>
          <w:i/>
        </w:rPr>
      </w:pPr>
      <w:r w:rsidRPr="007D4706">
        <w:t xml:space="preserve">Quality </w:t>
      </w:r>
      <w:r w:rsidR="001723A0">
        <w:t>a</w:t>
      </w:r>
      <w:r w:rsidRPr="007D4706">
        <w:t>ssurance (QA)</w:t>
      </w:r>
      <w:r w:rsidRPr="007D4706">
        <w:rPr>
          <w:webHidden/>
        </w:rPr>
        <w:tab/>
      </w:r>
    </w:p>
    <w:p w14:paraId="261C7879" w14:textId="77777777" w:rsidR="007D4706" w:rsidRPr="007D4706" w:rsidRDefault="007D4706" w:rsidP="007D4706">
      <w:pPr>
        <w:pStyle w:val="Heading3"/>
        <w:rPr>
          <w:webHidden/>
        </w:rPr>
      </w:pPr>
      <w:r w:rsidRPr="007D4706">
        <w:t xml:space="preserve">Quality </w:t>
      </w:r>
      <w:r w:rsidR="001723A0">
        <w:t>c</w:t>
      </w:r>
      <w:r w:rsidRPr="007D4706">
        <w:t>ontrol (QC)</w:t>
      </w:r>
      <w:r w:rsidRPr="007D4706">
        <w:rPr>
          <w:webHidden/>
        </w:rPr>
        <w:tab/>
      </w:r>
    </w:p>
    <w:p w14:paraId="2D466DCF" w14:textId="77777777" w:rsidR="007D4706" w:rsidRPr="007D4706" w:rsidRDefault="007D4706" w:rsidP="007D4706">
      <w:pPr>
        <w:pStyle w:val="Heading2"/>
      </w:pPr>
      <w:r w:rsidRPr="007D4706">
        <w:t>PROJECT RESOURCE MANAGEMENT</w:t>
      </w:r>
    </w:p>
    <w:p w14:paraId="01EF6C5B" w14:textId="77777777" w:rsidR="007D4706" w:rsidRPr="007D4706" w:rsidRDefault="007D4706" w:rsidP="007D4706">
      <w:pPr>
        <w:pStyle w:val="Heading2"/>
        <w:rPr>
          <w:iCs/>
        </w:rPr>
      </w:pPr>
      <w:r w:rsidRPr="007D4706">
        <w:t>PROJECT COMMUNICATION MANAGEMENT</w:t>
      </w:r>
      <w:r w:rsidRPr="007D4706">
        <w:rPr>
          <w:webHidden/>
        </w:rPr>
        <w:tab/>
      </w:r>
    </w:p>
    <w:p w14:paraId="591C7D7A" w14:textId="77777777" w:rsidR="007D4706" w:rsidRPr="007D4706" w:rsidRDefault="007D4706" w:rsidP="007D4706">
      <w:pPr>
        <w:pStyle w:val="Heading3"/>
        <w:rPr>
          <w:i/>
        </w:rPr>
      </w:pPr>
      <w:r w:rsidRPr="007D4706">
        <w:t xml:space="preserve">Information </w:t>
      </w:r>
      <w:r w:rsidR="00483BD1">
        <w:t>d</w:t>
      </w:r>
      <w:r w:rsidRPr="007D4706">
        <w:t>istribution</w:t>
      </w:r>
      <w:r w:rsidRPr="007D4706">
        <w:rPr>
          <w:webHidden/>
        </w:rPr>
        <w:tab/>
      </w:r>
    </w:p>
    <w:p w14:paraId="3506A7C9" w14:textId="77777777" w:rsidR="007D4706" w:rsidRPr="007D4706" w:rsidRDefault="007D4706" w:rsidP="007D4706">
      <w:pPr>
        <w:pStyle w:val="Heading3"/>
        <w:rPr>
          <w:i/>
        </w:rPr>
      </w:pPr>
      <w:r w:rsidRPr="007D4706">
        <w:t xml:space="preserve">Performance </w:t>
      </w:r>
      <w:r w:rsidR="00483BD1">
        <w:t>r</w:t>
      </w:r>
      <w:r w:rsidRPr="007D4706">
        <w:t>eporting</w:t>
      </w:r>
      <w:r w:rsidRPr="007D4706">
        <w:rPr>
          <w:webHidden/>
        </w:rPr>
        <w:tab/>
      </w:r>
    </w:p>
    <w:p w14:paraId="5B5F9B2A" w14:textId="77777777" w:rsidR="007D4706" w:rsidRPr="000944B5" w:rsidRDefault="001723A0" w:rsidP="007D4706">
      <w:pPr>
        <w:pStyle w:val="Heading2"/>
        <w:rPr>
          <w:rFonts w:cs="Calibri"/>
          <w:iCs/>
        </w:rPr>
      </w:pPr>
      <w:r w:rsidRPr="000944B5">
        <w:rPr>
          <w:rFonts w:cs="Calibri"/>
        </w:rPr>
        <w:t>Project</w:t>
      </w:r>
      <w:r w:rsidR="007D4706" w:rsidRPr="000944B5">
        <w:rPr>
          <w:rFonts w:cs="Calibri"/>
        </w:rPr>
        <w:t xml:space="preserve"> </w:t>
      </w:r>
      <w:r w:rsidRPr="000944B5">
        <w:rPr>
          <w:rFonts w:cs="Calibri"/>
        </w:rPr>
        <w:t>Risk</w:t>
      </w:r>
      <w:r w:rsidR="007D4706" w:rsidRPr="000944B5">
        <w:rPr>
          <w:rFonts w:cs="Calibri"/>
        </w:rPr>
        <w:t xml:space="preserve"> </w:t>
      </w:r>
      <w:r w:rsidRPr="000944B5">
        <w:rPr>
          <w:rFonts w:cs="Calibri"/>
        </w:rPr>
        <w:t>Management</w:t>
      </w:r>
      <w:r w:rsidR="007D4706" w:rsidRPr="000944B5">
        <w:rPr>
          <w:rFonts w:cs="Calibri"/>
          <w:webHidden/>
        </w:rPr>
        <w:tab/>
      </w:r>
    </w:p>
    <w:p w14:paraId="7DD08F98" w14:textId="77777777" w:rsidR="007D4706" w:rsidRPr="007D4706" w:rsidRDefault="007D4706" w:rsidP="007D4706">
      <w:pPr>
        <w:pStyle w:val="Heading3"/>
        <w:rPr>
          <w:i/>
        </w:rPr>
      </w:pPr>
      <w:r w:rsidRPr="007D4706">
        <w:t xml:space="preserve">Risk </w:t>
      </w:r>
      <w:r w:rsidR="00483BD1">
        <w:t>p</w:t>
      </w:r>
      <w:r w:rsidRPr="007D4706">
        <w:t xml:space="preserve">lan </w:t>
      </w:r>
      <w:r w:rsidR="00483BD1">
        <w:t>o</w:t>
      </w:r>
      <w:r w:rsidRPr="007D4706">
        <w:t>verview</w:t>
      </w:r>
      <w:r w:rsidRPr="007D4706">
        <w:rPr>
          <w:webHidden/>
        </w:rPr>
        <w:tab/>
      </w:r>
    </w:p>
    <w:p w14:paraId="4521A54B" w14:textId="77777777" w:rsidR="007D4706" w:rsidRPr="007D4706" w:rsidRDefault="007D4706" w:rsidP="007D4706">
      <w:pPr>
        <w:pStyle w:val="Heading3"/>
        <w:rPr>
          <w:i/>
        </w:rPr>
      </w:pPr>
      <w:r w:rsidRPr="007D4706">
        <w:t xml:space="preserve">Risk </w:t>
      </w:r>
      <w:r w:rsidR="00483BD1">
        <w:t>i</w:t>
      </w:r>
      <w:r w:rsidRPr="007D4706">
        <w:t>dentification</w:t>
      </w:r>
    </w:p>
    <w:p w14:paraId="36CEF774" w14:textId="77777777" w:rsidR="007D4706" w:rsidRPr="007D4706" w:rsidRDefault="007D4706" w:rsidP="007D4706">
      <w:pPr>
        <w:pStyle w:val="Heading3"/>
        <w:rPr>
          <w:i/>
        </w:rPr>
      </w:pPr>
      <w:r w:rsidRPr="007D4706">
        <w:t xml:space="preserve">Risk </w:t>
      </w:r>
      <w:r w:rsidR="00483BD1">
        <w:t>m</w:t>
      </w:r>
      <w:r w:rsidRPr="007D4706">
        <w:t>anagement/</w:t>
      </w:r>
      <w:r w:rsidR="00483BD1">
        <w:t>s</w:t>
      </w:r>
      <w:r w:rsidRPr="007D4706">
        <w:t>chedule</w:t>
      </w:r>
      <w:r w:rsidRPr="007D4706">
        <w:rPr>
          <w:webHidden/>
        </w:rPr>
        <w:tab/>
      </w:r>
    </w:p>
    <w:p w14:paraId="3CF7E260" w14:textId="77777777" w:rsidR="007D4706" w:rsidRPr="007D4706" w:rsidRDefault="007D4706" w:rsidP="007D4706">
      <w:pPr>
        <w:pStyle w:val="Heading3"/>
        <w:rPr>
          <w:i/>
        </w:rPr>
      </w:pPr>
      <w:r w:rsidRPr="007D4706">
        <w:t xml:space="preserve">Risk </w:t>
      </w:r>
      <w:r w:rsidR="00483BD1">
        <w:t>a</w:t>
      </w:r>
      <w:r w:rsidRPr="007D4706">
        <w:t>nalysis</w:t>
      </w:r>
      <w:r w:rsidRPr="007D4706">
        <w:rPr>
          <w:webHidden/>
        </w:rPr>
        <w:tab/>
      </w:r>
    </w:p>
    <w:p w14:paraId="0CB4506C" w14:textId="77777777" w:rsidR="007D4706" w:rsidRPr="007D4706" w:rsidRDefault="007D4706" w:rsidP="007D4706">
      <w:pPr>
        <w:pStyle w:val="Heading3"/>
        <w:rPr>
          <w:i/>
        </w:rPr>
      </w:pPr>
      <w:r w:rsidRPr="007D4706">
        <w:t xml:space="preserve">Risk </w:t>
      </w:r>
      <w:r w:rsidR="00483BD1">
        <w:t>r</w:t>
      </w:r>
      <w:r w:rsidRPr="007D4706">
        <w:t xml:space="preserve">esponse and </w:t>
      </w:r>
      <w:r w:rsidR="00483BD1">
        <w:t>m</w:t>
      </w:r>
      <w:r w:rsidRPr="007D4706">
        <w:t>itigation</w:t>
      </w:r>
      <w:r w:rsidRPr="007D4706">
        <w:rPr>
          <w:webHidden/>
        </w:rPr>
        <w:tab/>
      </w:r>
    </w:p>
    <w:p w14:paraId="7C7E0703" w14:textId="77777777" w:rsidR="007D4706" w:rsidRPr="007D4706" w:rsidRDefault="007D4706" w:rsidP="007D4706">
      <w:pPr>
        <w:pStyle w:val="Heading3"/>
        <w:rPr>
          <w:i/>
        </w:rPr>
      </w:pPr>
      <w:r w:rsidRPr="007D4706">
        <w:t xml:space="preserve">Risk </w:t>
      </w:r>
      <w:r w:rsidR="00483BD1">
        <w:t>m</w:t>
      </w:r>
      <w:r w:rsidRPr="007D4706">
        <w:t xml:space="preserve">onitoring and </w:t>
      </w:r>
      <w:r w:rsidR="00483BD1">
        <w:t>c</w:t>
      </w:r>
      <w:r w:rsidRPr="007D4706">
        <w:t>ontrol</w:t>
      </w:r>
      <w:r w:rsidRPr="007D4706">
        <w:rPr>
          <w:webHidden/>
        </w:rPr>
        <w:tab/>
      </w:r>
    </w:p>
    <w:p w14:paraId="09DFFEBF" w14:textId="77777777" w:rsidR="007D4706" w:rsidRPr="007D4706" w:rsidRDefault="001723A0" w:rsidP="007D4706">
      <w:pPr>
        <w:pStyle w:val="Heading2"/>
        <w:rPr>
          <w:iCs/>
        </w:rPr>
      </w:pPr>
      <w:r>
        <w:t>Project Procurement Management</w:t>
      </w:r>
      <w:r w:rsidR="007D4706" w:rsidRPr="007D4706">
        <w:rPr>
          <w:webHidden/>
        </w:rPr>
        <w:tab/>
      </w:r>
    </w:p>
    <w:p w14:paraId="713C9437" w14:textId="77777777" w:rsidR="007D4706" w:rsidRPr="007D4706" w:rsidRDefault="001723A0" w:rsidP="007D4706">
      <w:pPr>
        <w:pStyle w:val="Heading2"/>
      </w:pPr>
      <w:r>
        <w:t>Project</w:t>
      </w:r>
      <w:r w:rsidR="007D4706" w:rsidRPr="007D4706">
        <w:t xml:space="preserve"> </w:t>
      </w:r>
      <w:r>
        <w:t>Stakeholder</w:t>
      </w:r>
      <w:r w:rsidR="007D4706" w:rsidRPr="007D4706">
        <w:t xml:space="preserve"> </w:t>
      </w:r>
      <w:r>
        <w:t>Management</w:t>
      </w:r>
    </w:p>
    <w:p w14:paraId="3C0EEFFA" w14:textId="77777777" w:rsidR="007D4706" w:rsidRPr="007D4706" w:rsidRDefault="007D4706" w:rsidP="007D4706">
      <w:pPr>
        <w:pStyle w:val="Heading3"/>
      </w:pPr>
      <w:r w:rsidRPr="007D4706">
        <w:t xml:space="preserve">Stakeholder </w:t>
      </w:r>
      <w:r w:rsidR="00483BD1">
        <w:t>m</w:t>
      </w:r>
      <w:r w:rsidRPr="007D4706">
        <w:t>atrix</w:t>
      </w:r>
    </w:p>
    <w:p w14:paraId="2419162D" w14:textId="77777777" w:rsidR="007D4706" w:rsidRPr="007D4706" w:rsidRDefault="007D4706" w:rsidP="007D4706">
      <w:pPr>
        <w:pStyle w:val="Heading2"/>
      </w:pPr>
      <w:r w:rsidRPr="007D4706">
        <w:t>IMPLEMENTATION / DEPLOYMENT STRATEGY</w:t>
      </w:r>
      <w:r w:rsidRPr="007D4706">
        <w:rPr>
          <w:webHidden/>
        </w:rPr>
        <w:tab/>
      </w:r>
    </w:p>
    <w:p w14:paraId="71747358" w14:textId="77777777" w:rsidR="001E1C01" w:rsidRDefault="001E1C01" w:rsidP="001E1C01">
      <w:pPr>
        <w:rPr>
          <w:lang w:val="en-GB"/>
        </w:rPr>
      </w:pPr>
    </w:p>
    <w:p w14:paraId="1B79DD40" w14:textId="77777777" w:rsidR="001E1C01" w:rsidRDefault="001E1C01" w:rsidP="001E1C01">
      <w:pPr>
        <w:rPr>
          <w:lang w:val="en-GB"/>
        </w:rPr>
      </w:pPr>
    </w:p>
    <w:p w14:paraId="2D29917B" w14:textId="77777777" w:rsidR="001E1C01" w:rsidRDefault="001E1C01" w:rsidP="001E1C01">
      <w:pPr>
        <w:pStyle w:val="SectionTitle"/>
        <w:rPr>
          <w:lang w:val="en-GB"/>
        </w:rPr>
      </w:pPr>
      <w:bookmarkStart w:id="11" w:name="_Toc176966799"/>
      <w:r>
        <w:rPr>
          <w:lang w:val="en-GB"/>
        </w:rPr>
        <w:lastRenderedPageBreak/>
        <w:t xml:space="preserve">Appendix </w:t>
      </w:r>
      <w:r w:rsidR="00E47F10">
        <w:rPr>
          <w:lang w:val="en-GB"/>
        </w:rPr>
        <w:t>C</w:t>
      </w:r>
      <w:r>
        <w:rPr>
          <w:lang w:val="en-GB"/>
        </w:rPr>
        <w:t>: Return on Investment (ROI) / Cost-Benefit Analysis</w:t>
      </w:r>
      <w:bookmarkEnd w:id="11"/>
    </w:p>
    <w:p w14:paraId="2EBEDC20" w14:textId="77777777" w:rsidR="006B12E7" w:rsidRDefault="006B12E7" w:rsidP="006B12E7">
      <w:pPr>
        <w:rPr>
          <w:lang w:val="en-GB"/>
        </w:rPr>
      </w:pPr>
    </w:p>
    <w:p w14:paraId="6B0F7331" w14:textId="77777777" w:rsidR="006B12E7" w:rsidRPr="006B12E7" w:rsidRDefault="006B12E7" w:rsidP="006B12E7">
      <w:pPr>
        <w:rPr>
          <w:lang w:val="en-GB"/>
        </w:rPr>
      </w:pPr>
      <w:r>
        <w:rPr>
          <w:lang w:val="en-GB"/>
        </w:rPr>
        <w:t xml:space="preserve">Describe the quantitative and/or qualitative ROI. </w:t>
      </w:r>
    </w:p>
    <w:p w14:paraId="4AC30826" w14:textId="77777777" w:rsidR="001E1C01" w:rsidRDefault="001E1C01" w:rsidP="001E1C01">
      <w:pPr>
        <w:rPr>
          <w:lang w:val="en-GB"/>
        </w:rPr>
      </w:pPr>
    </w:p>
    <w:p w14:paraId="371C82A1" w14:textId="77777777" w:rsidR="001E1C01" w:rsidRPr="00FD0AB9" w:rsidRDefault="001E1C01" w:rsidP="001E1C01">
      <w:pPr>
        <w:rPr>
          <w:lang w:val="en-GB"/>
        </w:rPr>
      </w:pPr>
    </w:p>
    <w:p w14:paraId="5BCC38BF" w14:textId="77777777" w:rsidR="001E1C01" w:rsidRDefault="001E1C01" w:rsidP="001E1C01">
      <w:pPr>
        <w:rPr>
          <w:lang w:val="en-GB"/>
        </w:rPr>
      </w:pPr>
    </w:p>
    <w:p w14:paraId="44A9E48F" w14:textId="77777777" w:rsidR="001E1C01" w:rsidRDefault="001E1C01" w:rsidP="001E1C01">
      <w:pPr>
        <w:rPr>
          <w:lang w:val="en-GB"/>
        </w:rPr>
      </w:pPr>
    </w:p>
    <w:p w14:paraId="44B20E60" w14:textId="77777777" w:rsidR="001E1C01" w:rsidRPr="00FD0AB9" w:rsidRDefault="001E1C01" w:rsidP="001E1C01">
      <w:pPr>
        <w:rPr>
          <w:lang w:val="en-GB"/>
        </w:rPr>
      </w:pPr>
    </w:p>
    <w:p w14:paraId="7DDE5D33" w14:textId="77777777" w:rsidR="001E1C01" w:rsidRDefault="001E1C01" w:rsidP="001E1C01">
      <w:pPr>
        <w:rPr>
          <w:lang w:val="en-GB"/>
        </w:rPr>
      </w:pPr>
    </w:p>
    <w:p w14:paraId="56AA760C" w14:textId="77777777" w:rsidR="001E1C01" w:rsidRDefault="001E1C01" w:rsidP="009B4703">
      <w:pPr>
        <w:pStyle w:val="TableFigure"/>
        <w:jc w:val="center"/>
      </w:pPr>
    </w:p>
    <w:p w14:paraId="647F8266" w14:textId="77777777" w:rsidR="009B4703" w:rsidRDefault="009B4703">
      <w:pPr>
        <w:pStyle w:val="TableFigure"/>
      </w:pPr>
    </w:p>
    <w:p w14:paraId="0ABA6D4E" w14:textId="77777777" w:rsidR="009B4703" w:rsidRDefault="009B4703">
      <w:pPr>
        <w:pStyle w:val="TableFigure"/>
      </w:pPr>
    </w:p>
    <w:sectPr w:rsidR="009B4703" w:rsidSect="00565EA4">
      <w:footnotePr>
        <w:pos w:val="beneathText"/>
      </w:footnotePr>
      <w:pgSz w:w="12240" w:h="15840" w:code="1"/>
      <w:pgMar w:top="1521"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913EC" w14:textId="77777777" w:rsidR="009C6D47" w:rsidRDefault="009C6D47">
      <w:pPr>
        <w:spacing w:line="240" w:lineRule="auto"/>
      </w:pPr>
      <w:r>
        <w:separator/>
      </w:r>
    </w:p>
  </w:endnote>
  <w:endnote w:type="continuationSeparator" w:id="0">
    <w:p w14:paraId="7377AA44" w14:textId="77777777" w:rsidR="009C6D47" w:rsidRDefault="009C6D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738699"/>
      <w:docPartObj>
        <w:docPartGallery w:val="Page Numbers (Bottom of Page)"/>
        <w:docPartUnique/>
      </w:docPartObj>
    </w:sdtPr>
    <w:sdtEndPr>
      <w:rPr>
        <w:rStyle w:val="PageNumber"/>
      </w:rPr>
    </w:sdtEndPr>
    <w:sdtContent>
      <w:p w14:paraId="0D976280" w14:textId="77777777" w:rsidR="001E1C01" w:rsidRDefault="001E1C01" w:rsidP="00AF691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AA8B0A" w14:textId="77777777" w:rsidR="001E1C01" w:rsidRDefault="001E1C01" w:rsidP="001E1C0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69A31" w14:textId="77777777" w:rsidR="001E1C01" w:rsidRDefault="001E1C01" w:rsidP="001E1C01">
    <w:pPr>
      <w:pStyle w:val="Footer"/>
      <w:tabs>
        <w:tab w:val="clear" w:pos="4680"/>
        <w:tab w:val="clear" w:pos="9360"/>
        <w:tab w:val="left" w:pos="418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5741052"/>
      <w:docPartObj>
        <w:docPartGallery w:val="Page Numbers (Bottom of Page)"/>
        <w:docPartUnique/>
      </w:docPartObj>
    </w:sdtPr>
    <w:sdtEndPr>
      <w:rPr>
        <w:rStyle w:val="PageNumber"/>
      </w:rPr>
    </w:sdtEndPr>
    <w:sdtContent>
      <w:p w14:paraId="506122B4" w14:textId="77777777" w:rsidR="001E1C01" w:rsidRDefault="009C6D47" w:rsidP="00AF691A">
        <w:pPr>
          <w:pStyle w:val="Footer"/>
          <w:framePr w:wrap="none" w:vAnchor="text" w:hAnchor="margin" w:xAlign="right" w:y="1"/>
          <w:rPr>
            <w:rStyle w:val="PageNumber"/>
          </w:rPr>
        </w:pPr>
      </w:p>
    </w:sdtContent>
  </w:sdt>
  <w:p w14:paraId="397D4475" w14:textId="77777777" w:rsidR="001E1C01" w:rsidRDefault="001E1C01" w:rsidP="001E1C01">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F43DC" w14:textId="77777777" w:rsidR="001E1C01" w:rsidRDefault="001E1C01" w:rsidP="001E1C01">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FA0F1" w14:textId="77777777" w:rsidR="004906C5" w:rsidRDefault="004906C5" w:rsidP="001E1C0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936DC" w14:textId="77777777" w:rsidR="009C6D47" w:rsidRDefault="009C6D47">
      <w:pPr>
        <w:spacing w:line="240" w:lineRule="auto"/>
      </w:pPr>
      <w:r>
        <w:separator/>
      </w:r>
    </w:p>
  </w:footnote>
  <w:footnote w:type="continuationSeparator" w:id="0">
    <w:p w14:paraId="552EFAFF" w14:textId="77777777" w:rsidR="009C6D47" w:rsidRDefault="009C6D4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6889662"/>
      <w:docPartObj>
        <w:docPartGallery w:val="Page Numbers (Top of Page)"/>
        <w:docPartUnique/>
      </w:docPartObj>
    </w:sdtPr>
    <w:sdtEndPr>
      <w:rPr>
        <w:rStyle w:val="PageNumber"/>
      </w:rPr>
    </w:sdtEndPr>
    <w:sdtContent>
      <w:p w14:paraId="68F79A79" w14:textId="77777777" w:rsidR="00A67582" w:rsidRDefault="00A67582" w:rsidP="00AF691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EDF463" w14:textId="77777777" w:rsidR="00A67582" w:rsidRDefault="00A67582" w:rsidP="00A6758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C4493" w14:textId="77777777" w:rsidR="00E93406" w:rsidRDefault="00867C3F">
    <w:pPr>
      <w:pStyle w:val="Header"/>
    </w:pPr>
    <w:r>
      <w:rPr>
        <w:rStyle w:val="Strong"/>
      </w:rP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E34F7" w14:textId="77777777" w:rsidR="00E93406" w:rsidRDefault="00867C3F">
    <w:pPr>
      <w:pStyle w:val="Header"/>
      <w:rPr>
        <w:rStyle w:val="Strong"/>
      </w:rPr>
    </w:pPr>
    <w:r>
      <w:rPr>
        <w:rStyle w:val="Strong"/>
      </w:rPr>
      <w:ptab w:relativeTo="margin" w:alignment="right" w:leader="none"/>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7296137"/>
      <w:docPartObj>
        <w:docPartGallery w:val="Page Numbers (Top of Page)"/>
        <w:docPartUnique/>
      </w:docPartObj>
    </w:sdtPr>
    <w:sdtEndPr>
      <w:rPr>
        <w:rStyle w:val="PageNumber"/>
      </w:rPr>
    </w:sdtEndPr>
    <w:sdtContent>
      <w:p w14:paraId="52CAD94E" w14:textId="77777777" w:rsidR="00A67582" w:rsidRDefault="00A67582" w:rsidP="00AF691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sdtContent>
  </w:sdt>
  <w:p w14:paraId="4AFF549C" w14:textId="77777777" w:rsidR="00A67582" w:rsidRDefault="00A67582" w:rsidP="00A67582">
    <w:pPr>
      <w:pStyle w:val="Header"/>
      <w:ind w:right="360"/>
    </w:pPr>
    <w:r>
      <w:rPr>
        <w:rStyle w:val="Strong"/>
      </w:rPr>
      <w:ptab w:relativeTo="margin" w:alignment="right" w:leader="none"/>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1290486"/>
      <w:docPartObj>
        <w:docPartGallery w:val="Page Numbers (Top of Page)"/>
        <w:docPartUnique/>
      </w:docPartObj>
    </w:sdtPr>
    <w:sdtEndPr>
      <w:rPr>
        <w:rStyle w:val="PageNumber"/>
      </w:rPr>
    </w:sdtEndPr>
    <w:sdtContent>
      <w:p w14:paraId="68652D9F" w14:textId="77777777" w:rsidR="00A67582" w:rsidRDefault="00A67582" w:rsidP="00A6758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0C9412E4" w14:textId="77777777" w:rsidR="00A67582" w:rsidRDefault="00A67582" w:rsidP="00A67582">
    <w:pPr>
      <w:pStyle w:val="Header"/>
      <w:ind w:right="360"/>
      <w:rPr>
        <w:rStyle w:val="Strong"/>
      </w:rPr>
    </w:pPr>
    <w:r>
      <w:rPr>
        <w:rStyle w:val="Strong"/>
      </w:rPr>
      <w:ptab w:relativeTo="margin" w:alignment="right" w:leader="none"/>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9257411"/>
      <w:docPartObj>
        <w:docPartGallery w:val="Page Numbers (Top of Page)"/>
        <w:docPartUnique/>
      </w:docPartObj>
    </w:sdtPr>
    <w:sdtEndPr>
      <w:rPr>
        <w:rStyle w:val="PageNumber"/>
      </w:rPr>
    </w:sdtEndPr>
    <w:sdtContent>
      <w:p w14:paraId="2AF1F441" w14:textId="77777777" w:rsidR="00CF6AC3" w:rsidRDefault="00CF6AC3" w:rsidP="00A6758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sdtContent>
  </w:sdt>
  <w:p w14:paraId="1F342DE5" w14:textId="77777777" w:rsidR="00CF6AC3" w:rsidRDefault="00CF6AC3" w:rsidP="00A67582">
    <w:pPr>
      <w:pStyle w:val="Header"/>
      <w:ind w:right="360"/>
      <w:rPr>
        <w:rStyle w:val="Strong"/>
      </w:rPr>
    </w:pPr>
    <w:r>
      <w:rPr>
        <w:rStyle w:val="Strong"/>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984C7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090001"/>
    <w:lvl w:ilvl="0">
      <w:start w:val="1"/>
      <w:numFmt w:val="bullet"/>
      <w:lvlText w:val=""/>
      <w:lvlJc w:val="left"/>
      <w:pPr>
        <w:ind w:left="1080" w:hanging="360"/>
      </w:pPr>
      <w:rPr>
        <w:rFonts w:ascii="Symbol" w:hAnsi="Symbol"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7C53917"/>
    <w:multiLevelType w:val="hybridMultilevel"/>
    <w:tmpl w:val="C05647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141180F"/>
    <w:multiLevelType w:val="hybridMultilevel"/>
    <w:tmpl w:val="33C43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A20A61"/>
    <w:multiLevelType w:val="multilevel"/>
    <w:tmpl w:val="80C2134C"/>
    <w:lvl w:ilvl="0">
      <w:start w:val="1"/>
      <w:numFmt w:val="decimal"/>
      <w:lvlText w:val="%1."/>
      <w:lvlJc w:val="left"/>
      <w:pPr>
        <w:ind w:left="450" w:hanging="360"/>
      </w:pPr>
      <w:rPr>
        <w:b w:val="0"/>
      </w:rPr>
    </w:lvl>
    <w:lvl w:ilvl="1">
      <w:start w:val="1"/>
      <w:numFmt w:val="decimal"/>
      <w:isLgl/>
      <w:lvlText w:val="%1.%2"/>
      <w:lvlJc w:val="left"/>
      <w:pPr>
        <w:ind w:left="1440" w:hanging="720"/>
      </w:pPr>
      <w:rPr>
        <w:rFonts w:hint="default"/>
        <w:b w:val="0"/>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38D465E2"/>
    <w:multiLevelType w:val="hybridMultilevel"/>
    <w:tmpl w:val="94DE7552"/>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1150745"/>
    <w:multiLevelType w:val="hybridMultilevel"/>
    <w:tmpl w:val="4552C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BA525C"/>
    <w:multiLevelType w:val="hybridMultilevel"/>
    <w:tmpl w:val="48BCAABE"/>
    <w:lvl w:ilvl="0" w:tplc="B16E76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5BD1601"/>
    <w:multiLevelType w:val="hybridMultilevel"/>
    <w:tmpl w:val="BF442430"/>
    <w:lvl w:ilvl="0" w:tplc="39D0331A">
      <w:start w:val="1"/>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392A59"/>
    <w:multiLevelType w:val="hybridMultilevel"/>
    <w:tmpl w:val="8DCEB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3A4269"/>
    <w:multiLevelType w:val="hybridMultilevel"/>
    <w:tmpl w:val="B7EC8C30"/>
    <w:lvl w:ilvl="0" w:tplc="39D0331A">
      <w:start w:val="1"/>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8E75C9E"/>
    <w:multiLevelType w:val="hybridMultilevel"/>
    <w:tmpl w:val="A41E9FF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21A5E07"/>
    <w:multiLevelType w:val="hybridMultilevel"/>
    <w:tmpl w:val="1320FE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95F0F7C"/>
    <w:multiLevelType w:val="hybridMultilevel"/>
    <w:tmpl w:val="7C24F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7"/>
  </w:num>
  <w:num w:numId="13">
    <w:abstractNumId w:val="15"/>
  </w:num>
  <w:num w:numId="14">
    <w:abstractNumId w:val="18"/>
  </w:num>
  <w:num w:numId="15">
    <w:abstractNumId w:val="16"/>
  </w:num>
  <w:num w:numId="16">
    <w:abstractNumId w:val="13"/>
  </w:num>
  <w:num w:numId="17">
    <w:abstractNumId w:val="11"/>
  </w:num>
  <w:num w:numId="18">
    <w:abstractNumId w:val="10"/>
  </w:num>
  <w:num w:numId="19">
    <w:abstractNumId w:val="14"/>
  </w:num>
  <w:num w:numId="20">
    <w:abstractNumId w:val="12"/>
  </w:num>
  <w:num w:numId="21">
    <w:abstractNumId w:val="20"/>
  </w:num>
  <w:num w:numId="22">
    <w:abstractNumId w:val="19"/>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B8C"/>
    <w:rsid w:val="000400F2"/>
    <w:rsid w:val="00047A21"/>
    <w:rsid w:val="00060E80"/>
    <w:rsid w:val="0007560B"/>
    <w:rsid w:val="000944B5"/>
    <w:rsid w:val="000A7204"/>
    <w:rsid w:val="000B6066"/>
    <w:rsid w:val="000D1BD5"/>
    <w:rsid w:val="000D73B3"/>
    <w:rsid w:val="000E79C1"/>
    <w:rsid w:val="001218D3"/>
    <w:rsid w:val="00123E54"/>
    <w:rsid w:val="00131C8D"/>
    <w:rsid w:val="001523F5"/>
    <w:rsid w:val="001723A0"/>
    <w:rsid w:val="0018545C"/>
    <w:rsid w:val="001868E0"/>
    <w:rsid w:val="001C09C8"/>
    <w:rsid w:val="001C47E9"/>
    <w:rsid w:val="001E1C01"/>
    <w:rsid w:val="00211530"/>
    <w:rsid w:val="002271BA"/>
    <w:rsid w:val="00230763"/>
    <w:rsid w:val="002644DC"/>
    <w:rsid w:val="002750CF"/>
    <w:rsid w:val="002A1B8C"/>
    <w:rsid w:val="002E2CA1"/>
    <w:rsid w:val="002E5752"/>
    <w:rsid w:val="002F0BB4"/>
    <w:rsid w:val="002F7C2D"/>
    <w:rsid w:val="0030398E"/>
    <w:rsid w:val="003045CA"/>
    <w:rsid w:val="00326EC9"/>
    <w:rsid w:val="003534AE"/>
    <w:rsid w:val="00357BF3"/>
    <w:rsid w:val="003B55BE"/>
    <w:rsid w:val="003E2DDF"/>
    <w:rsid w:val="003E7C6E"/>
    <w:rsid w:val="004066F4"/>
    <w:rsid w:val="00426AFA"/>
    <w:rsid w:val="004316B1"/>
    <w:rsid w:val="00452145"/>
    <w:rsid w:val="00471A0F"/>
    <w:rsid w:val="00483BD1"/>
    <w:rsid w:val="00486E07"/>
    <w:rsid w:val="004906C5"/>
    <w:rsid w:val="004A5E72"/>
    <w:rsid w:val="004D1327"/>
    <w:rsid w:val="004D1485"/>
    <w:rsid w:val="00505219"/>
    <w:rsid w:val="00526EA7"/>
    <w:rsid w:val="00537F01"/>
    <w:rsid w:val="00565EA4"/>
    <w:rsid w:val="00595927"/>
    <w:rsid w:val="005A73B1"/>
    <w:rsid w:val="005B7992"/>
    <w:rsid w:val="005D0C2D"/>
    <w:rsid w:val="005D72A1"/>
    <w:rsid w:val="00634FCE"/>
    <w:rsid w:val="00646185"/>
    <w:rsid w:val="006532D0"/>
    <w:rsid w:val="00686E2C"/>
    <w:rsid w:val="006B12E7"/>
    <w:rsid w:val="006C770A"/>
    <w:rsid w:val="00703669"/>
    <w:rsid w:val="0070594E"/>
    <w:rsid w:val="00707703"/>
    <w:rsid w:val="00713271"/>
    <w:rsid w:val="00713E14"/>
    <w:rsid w:val="00713F3D"/>
    <w:rsid w:val="007264BA"/>
    <w:rsid w:val="00746A18"/>
    <w:rsid w:val="00762843"/>
    <w:rsid w:val="0078676E"/>
    <w:rsid w:val="007A6D73"/>
    <w:rsid w:val="007B65F7"/>
    <w:rsid w:val="007C3342"/>
    <w:rsid w:val="007D0D8F"/>
    <w:rsid w:val="007D4706"/>
    <w:rsid w:val="007D76CB"/>
    <w:rsid w:val="007F26ED"/>
    <w:rsid w:val="007F7AC8"/>
    <w:rsid w:val="008039E1"/>
    <w:rsid w:val="00806DCC"/>
    <w:rsid w:val="00830478"/>
    <w:rsid w:val="00837292"/>
    <w:rsid w:val="00845437"/>
    <w:rsid w:val="00867C3F"/>
    <w:rsid w:val="00877BFA"/>
    <w:rsid w:val="008905A2"/>
    <w:rsid w:val="008A786E"/>
    <w:rsid w:val="008B0874"/>
    <w:rsid w:val="008D336D"/>
    <w:rsid w:val="008F1425"/>
    <w:rsid w:val="00913AF2"/>
    <w:rsid w:val="00925150"/>
    <w:rsid w:val="00943F4D"/>
    <w:rsid w:val="00950A4D"/>
    <w:rsid w:val="009847B4"/>
    <w:rsid w:val="00996328"/>
    <w:rsid w:val="009A0EEE"/>
    <w:rsid w:val="009A3E9C"/>
    <w:rsid w:val="009B4703"/>
    <w:rsid w:val="009C6D47"/>
    <w:rsid w:val="009F3E2C"/>
    <w:rsid w:val="00A21229"/>
    <w:rsid w:val="00A250F6"/>
    <w:rsid w:val="00A67582"/>
    <w:rsid w:val="00AA28E6"/>
    <w:rsid w:val="00AA2D2C"/>
    <w:rsid w:val="00AC3584"/>
    <w:rsid w:val="00AC7B94"/>
    <w:rsid w:val="00B219A1"/>
    <w:rsid w:val="00B2654F"/>
    <w:rsid w:val="00B30510"/>
    <w:rsid w:val="00B44419"/>
    <w:rsid w:val="00B46DA0"/>
    <w:rsid w:val="00BB13EC"/>
    <w:rsid w:val="00BB1512"/>
    <w:rsid w:val="00BF1952"/>
    <w:rsid w:val="00BF2E23"/>
    <w:rsid w:val="00C15CD5"/>
    <w:rsid w:val="00C22B1B"/>
    <w:rsid w:val="00C6139E"/>
    <w:rsid w:val="00C7498F"/>
    <w:rsid w:val="00CA2712"/>
    <w:rsid w:val="00CB7389"/>
    <w:rsid w:val="00CD3766"/>
    <w:rsid w:val="00CF6AC3"/>
    <w:rsid w:val="00D13456"/>
    <w:rsid w:val="00D20A7B"/>
    <w:rsid w:val="00D32926"/>
    <w:rsid w:val="00D32DCB"/>
    <w:rsid w:val="00D66A47"/>
    <w:rsid w:val="00D66D1F"/>
    <w:rsid w:val="00D869B2"/>
    <w:rsid w:val="00D933E6"/>
    <w:rsid w:val="00E01AD9"/>
    <w:rsid w:val="00E2599B"/>
    <w:rsid w:val="00E40042"/>
    <w:rsid w:val="00E47F10"/>
    <w:rsid w:val="00E54BB3"/>
    <w:rsid w:val="00E60CB3"/>
    <w:rsid w:val="00E846DB"/>
    <w:rsid w:val="00E93406"/>
    <w:rsid w:val="00EB2390"/>
    <w:rsid w:val="00EC018A"/>
    <w:rsid w:val="00EC1FDA"/>
    <w:rsid w:val="00ED51D6"/>
    <w:rsid w:val="00EF09E5"/>
    <w:rsid w:val="00F0633E"/>
    <w:rsid w:val="00F3028F"/>
    <w:rsid w:val="00F41D4E"/>
    <w:rsid w:val="00F5312C"/>
    <w:rsid w:val="00F61713"/>
    <w:rsid w:val="00F767CC"/>
    <w:rsid w:val="00FD0AB9"/>
    <w:rsid w:val="00FF1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AC3E9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B5"/>
    <w:rPr>
      <w:rFonts w:ascii="Calibri" w:hAnsi="Calibri"/>
      <w:kern w:val="24"/>
    </w:rPr>
  </w:style>
  <w:style w:type="paragraph" w:styleId="Heading1">
    <w:name w:val="heading 1"/>
    <w:aliases w:val="Subsection (Heading 1)"/>
    <w:basedOn w:val="Normal"/>
    <w:next w:val="Normal"/>
    <w:link w:val="Heading1Char"/>
    <w:uiPriority w:val="4"/>
    <w:qFormat/>
    <w:rsid w:val="00C15CD5"/>
    <w:pPr>
      <w:keepNext/>
      <w:keepLines/>
      <w:ind w:firstLine="0"/>
      <w:jc w:val="center"/>
      <w:outlineLvl w:val="0"/>
    </w:pPr>
    <w:rPr>
      <w:rFonts w:eastAsiaTheme="majorEastAsia" w:cstheme="majorBidi"/>
      <w:b/>
      <w:bCs/>
    </w:rPr>
  </w:style>
  <w:style w:type="paragraph" w:styleId="Heading2">
    <w:name w:val="heading 2"/>
    <w:basedOn w:val="Normal"/>
    <w:next w:val="Normal"/>
    <w:link w:val="Heading2Char"/>
    <w:uiPriority w:val="4"/>
    <w:unhideWhenUsed/>
    <w:qFormat/>
    <w:rsid w:val="000944B5"/>
    <w:pPr>
      <w:keepNext/>
      <w:keepLines/>
      <w:ind w:firstLine="0"/>
      <w:outlineLvl w:val="1"/>
    </w:pPr>
    <w:rPr>
      <w:rFonts w:eastAsiaTheme="majorEastAsia" w:cstheme="majorBidi"/>
      <w:b/>
      <w:bCs/>
    </w:rPr>
  </w:style>
  <w:style w:type="paragraph" w:styleId="Heading3">
    <w:name w:val="heading 3"/>
    <w:basedOn w:val="NoSpacing"/>
    <w:next w:val="Normal"/>
    <w:link w:val="Heading3Char"/>
    <w:uiPriority w:val="4"/>
    <w:unhideWhenUsed/>
    <w:qFormat/>
    <w:rsid w:val="000944B5"/>
    <w:pPr>
      <w:ind w:left="720"/>
      <w:outlineLvl w:val="2"/>
    </w:pPr>
    <w:rPr>
      <w:b/>
      <w:bCs/>
    </w:rPr>
  </w:style>
  <w:style w:type="paragraph" w:styleId="Heading4">
    <w:name w:val="heading 4"/>
    <w:basedOn w:val="Normal"/>
    <w:next w:val="Normal"/>
    <w:link w:val="Heading4Char"/>
    <w:uiPriority w:val="4"/>
    <w:unhideWhenUsed/>
    <w:qFormat/>
    <w:rsid w:val="000944B5"/>
    <w:pPr>
      <w:keepNext/>
      <w:keepLines/>
      <w:outlineLvl w:val="3"/>
    </w:pPr>
    <w:rPr>
      <w:rFonts w:eastAsiaTheme="majorEastAsia" w:cstheme="majorBidi"/>
      <w:b/>
      <w:bCs/>
      <w:i/>
      <w:iCs/>
    </w:rPr>
  </w:style>
  <w:style w:type="paragraph" w:styleId="Heading5">
    <w:name w:val="heading 5"/>
    <w:basedOn w:val="Normal"/>
    <w:next w:val="Normal"/>
    <w:link w:val="Heading5Char"/>
    <w:uiPriority w:val="4"/>
    <w:unhideWhenUsed/>
    <w:qFormat/>
    <w:rsid w:val="00C15CD5"/>
    <w:pPr>
      <w:keepNext/>
      <w:keepLines/>
      <w:outlineLvl w:val="4"/>
    </w:pPr>
    <w:rPr>
      <w:rFonts w:eastAsiaTheme="majorEastAsia"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rsid w:val="00950A4D"/>
    <w:pPr>
      <w:pageBreakBefore/>
      <w:spacing w:before="600"/>
      <w:ind w:firstLine="0"/>
      <w:jc w:val="center"/>
      <w:outlineLvl w:val="0"/>
    </w:pPr>
    <w:rPr>
      <w:rFonts w:eastAsiaTheme="majorEastAsia" w:cstheme="majorBidi"/>
      <w:b/>
    </w:rPr>
  </w:style>
  <w:style w:type="paragraph" w:styleId="Header">
    <w:name w:val="header"/>
    <w:basedOn w:val="Normal"/>
    <w:link w:val="HeaderChar"/>
    <w:uiPriority w:val="99"/>
    <w:unhideWhenUsed/>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rsid w:val="000944B5"/>
    <w:pPr>
      <w:ind w:firstLine="0"/>
    </w:pPr>
    <w:rPr>
      <w:rFonts w:ascii="Calibri" w:hAnsi="Calibri"/>
    </w:rPr>
  </w:style>
  <w:style w:type="character" w:customStyle="1" w:styleId="Heading1Char">
    <w:name w:val="Heading 1 Char"/>
    <w:aliases w:val="Subsection (Heading 1) Char"/>
    <w:basedOn w:val="DefaultParagraphFont"/>
    <w:link w:val="Heading1"/>
    <w:uiPriority w:val="4"/>
    <w:rsid w:val="00C15CD5"/>
    <w:rPr>
      <w:rFonts w:ascii="Calibri" w:eastAsiaTheme="majorEastAsia" w:hAnsi="Calibri" w:cstheme="majorBidi"/>
      <w:b/>
      <w:bCs/>
      <w:kern w:val="24"/>
    </w:rPr>
  </w:style>
  <w:style w:type="character" w:customStyle="1" w:styleId="Heading2Char">
    <w:name w:val="Heading 2 Char"/>
    <w:basedOn w:val="DefaultParagraphFont"/>
    <w:link w:val="Heading2"/>
    <w:uiPriority w:val="4"/>
    <w:rsid w:val="000944B5"/>
    <w:rPr>
      <w:rFonts w:ascii="Calibri" w:eastAsiaTheme="majorEastAsia" w:hAnsi="Calibri" w:cstheme="majorBidi"/>
      <w:b/>
      <w:bCs/>
      <w:kern w:val="24"/>
    </w:rPr>
  </w:style>
  <w:style w:type="paragraph" w:styleId="Title">
    <w:name w:val="Title"/>
    <w:aliases w:val="Paper Title"/>
    <w:next w:val="Normal"/>
    <w:link w:val="TitleChar"/>
    <w:uiPriority w:val="1"/>
    <w:qFormat/>
    <w:rsid w:val="003534AE"/>
    <w:pPr>
      <w:spacing w:after="1440" w:line="240" w:lineRule="auto"/>
      <w:ind w:firstLine="0"/>
      <w:jc w:val="center"/>
    </w:pPr>
    <w:rPr>
      <w:rFonts w:ascii="Times New Roman" w:hAnsi="Times New Roman"/>
      <w:kern w:val="24"/>
      <w:sz w:val="32"/>
      <w:szCs w:val="32"/>
    </w:rPr>
  </w:style>
  <w:style w:type="character" w:customStyle="1" w:styleId="TitleChar">
    <w:name w:val="Title Char"/>
    <w:aliases w:val="Paper Title Char"/>
    <w:basedOn w:val="DefaultParagraphFont"/>
    <w:link w:val="Title"/>
    <w:uiPriority w:val="1"/>
    <w:rsid w:val="003534AE"/>
    <w:rPr>
      <w:rFonts w:ascii="Times New Roman" w:hAnsi="Times New Roman"/>
      <w:kern w:val="24"/>
      <w:sz w:val="32"/>
      <w:szCs w:val="32"/>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sid w:val="000944B5"/>
    <w:rPr>
      <w:rFonts w:ascii="Calibri" w:hAnsi="Calibri"/>
      <w:b/>
      <w:bCs/>
    </w:rPr>
  </w:style>
  <w:style w:type="character" w:customStyle="1" w:styleId="Heading4Char">
    <w:name w:val="Heading 4 Char"/>
    <w:basedOn w:val="DefaultParagraphFont"/>
    <w:link w:val="Heading4"/>
    <w:uiPriority w:val="4"/>
    <w:rsid w:val="000944B5"/>
    <w:rPr>
      <w:rFonts w:ascii="Calibri" w:eastAsiaTheme="majorEastAsia" w:hAnsi="Calibri" w:cstheme="majorBidi"/>
      <w:b/>
      <w:bCs/>
      <w:i/>
      <w:iCs/>
      <w:kern w:val="24"/>
    </w:rPr>
  </w:style>
  <w:style w:type="character" w:customStyle="1" w:styleId="Heading5Char">
    <w:name w:val="Heading 5 Char"/>
    <w:basedOn w:val="DefaultParagraphFont"/>
    <w:link w:val="Heading5"/>
    <w:uiPriority w:val="4"/>
    <w:rsid w:val="00C15CD5"/>
    <w:rPr>
      <w:rFonts w:ascii="Calibri" w:eastAsiaTheme="majorEastAsia" w:hAnsi="Calibr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aliases w:val="References"/>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unhideWhenUsed/>
    <w:qFormat/>
    <w:rsid w:val="00AA28E6"/>
    <w:pPr>
      <w:spacing w:after="200" w:line="240" w:lineRule="auto"/>
      <w:ind w:firstLine="0"/>
    </w:pPr>
    <w:rPr>
      <w:b/>
      <w:color w:val="000000" w:themeColor="text2"/>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PaperTitle2">
    <w:name w:val="Paper 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TOCHeading">
    <w:name w:val="TOC Heading"/>
    <w:basedOn w:val="Heading1"/>
    <w:next w:val="Normal"/>
    <w:uiPriority w:val="38"/>
    <w:unhideWhenUsed/>
    <w:qFormat/>
    <w:pPr>
      <w:keepNext w:val="0"/>
      <w:keepLines w:val="0"/>
      <w:pageBreakBefore/>
      <w:outlineLvl w:val="9"/>
    </w:pPr>
    <w:rPr>
      <w:b w:val="0"/>
      <w:bCs w:val="0"/>
      <w:kern w:val="0"/>
      <w:szCs w:val="32"/>
      <w:lang w:eastAsia="en-US"/>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pPr>
      <w:spacing w:after="100"/>
      <w:ind w:left="480"/>
    </w:pPr>
  </w:style>
  <w:style w:type="character" w:styleId="Hyperlink">
    <w:name w:val="Hyperlink"/>
    <w:basedOn w:val="DefaultParagraphFont"/>
    <w:uiPriority w:val="99"/>
    <w:unhideWhenUsed/>
    <w:rPr>
      <w:color w:val="5F5F5F" w:themeColor="hyperlink"/>
      <w:u w:val="single"/>
    </w:rPr>
  </w:style>
  <w:style w:type="character" w:styleId="UnresolvedMention">
    <w:name w:val="Unresolved Mention"/>
    <w:basedOn w:val="DefaultParagraphFont"/>
    <w:uiPriority w:val="99"/>
    <w:semiHidden/>
    <w:unhideWhenUsed/>
    <w:rsid w:val="003045CA"/>
    <w:rPr>
      <w:color w:val="605E5C"/>
      <w:shd w:val="clear" w:color="auto" w:fill="E1DFDD"/>
    </w:rPr>
  </w:style>
  <w:style w:type="character" w:styleId="PageNumber">
    <w:name w:val="page number"/>
    <w:basedOn w:val="DefaultParagraphFont"/>
    <w:uiPriority w:val="99"/>
    <w:semiHidden/>
    <w:unhideWhenUsed/>
    <w:rsid w:val="001E1C01"/>
  </w:style>
  <w:style w:type="paragraph" w:styleId="Revision">
    <w:name w:val="Revision"/>
    <w:hidden/>
    <w:uiPriority w:val="99"/>
    <w:semiHidden/>
    <w:rsid w:val="00D32926"/>
    <w:pPr>
      <w:spacing w:line="240" w:lineRule="auto"/>
      <w:ind w:firstLine="0"/>
    </w:pPr>
    <w:rPr>
      <w:rFonts w:ascii="Calibri" w:hAnsi="Calibri"/>
      <w:kern w:val="24"/>
    </w:rPr>
  </w:style>
  <w:style w:type="paragraph" w:customStyle="1" w:styleId="xmsonormal">
    <w:name w:val="x_msonormal"/>
    <w:basedOn w:val="Normal"/>
    <w:rsid w:val="00D32926"/>
    <w:pPr>
      <w:spacing w:before="100" w:beforeAutospacing="1" w:after="100" w:afterAutospacing="1" w:line="240" w:lineRule="auto"/>
      <w:ind w:firstLine="0"/>
    </w:pPr>
    <w:rPr>
      <w:rFonts w:ascii="Times New Roman" w:eastAsia="Times New Roman" w:hAnsi="Times New Roman" w:cs="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76419">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73038893">
      <w:bodyDiv w:val="1"/>
      <w:marLeft w:val="0"/>
      <w:marRight w:val="0"/>
      <w:marTop w:val="0"/>
      <w:marBottom w:val="0"/>
      <w:divBdr>
        <w:top w:val="none" w:sz="0" w:space="0" w:color="auto"/>
        <w:left w:val="none" w:sz="0" w:space="0" w:color="auto"/>
        <w:bottom w:val="none" w:sz="0" w:space="0" w:color="auto"/>
        <w:right w:val="none" w:sz="0" w:space="0" w:color="auto"/>
      </w:divBdr>
    </w:div>
    <w:div w:id="38529624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3287015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55961150">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2863594">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09377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owl.english.purdue.edu/owl/resource/560/01/"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dx.doi.org/10.0000/00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someaddress.com/full/ur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9B8B2303-F514-4E15-89A3-727D86B05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DHI Translational Project Paper Template FINAL 2024.09.12</Template>
  <TotalTime>1</TotalTime>
  <Pages>19</Pages>
  <Words>1248</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is the subject from File--&gt;Properties</dc:subject>
  <dc:creator>Kimberly A Smith</dc:creator>
  <cp:keywords/>
  <dc:description>This is the comments from File--&gt;Properties</dc:description>
  <cp:lastModifiedBy>Turner, Vertreca G</cp:lastModifiedBy>
  <cp:revision>2</cp:revision>
  <dcterms:created xsi:type="dcterms:W3CDTF">2024-09-17T23:22:00Z</dcterms:created>
  <dcterms:modified xsi:type="dcterms:W3CDTF">2024-09-17T23:22:00Z</dcterms:modified>
  <cp:category/>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TF10002067</vt:lpwstr>
  </property>
</Properties>
</file>